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</w:p>
    <w:p w:rsidR="00AD2D3A" w:rsidRDefault="00AD2D3A">
      <w:pPr>
        <w:pStyle w:val="Ttulo5"/>
        <w:ind w:firstLine="1418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</w:t>
      </w:r>
      <w:proofErr w:type="gramStart"/>
      <w:r>
        <w:rPr>
          <w:rFonts w:ascii="Arial" w:hAnsi="Arial"/>
          <w:sz w:val="22"/>
        </w:rPr>
        <w:t>N.º</w:t>
      </w:r>
      <w:proofErr w:type="gramEnd"/>
      <w:r>
        <w:rPr>
          <w:rFonts w:ascii="Arial" w:hAnsi="Arial"/>
          <w:sz w:val="22"/>
        </w:rPr>
        <w:t xml:space="preserve"> </w:t>
      </w:r>
      <w:r w:rsidR="007F5D1D">
        <w:rPr>
          <w:rFonts w:ascii="Arial" w:hAnsi="Arial"/>
          <w:sz w:val="22"/>
        </w:rPr>
        <w:t>0</w:t>
      </w:r>
      <w:r w:rsidR="000059C0">
        <w:rPr>
          <w:rFonts w:ascii="Arial" w:hAnsi="Arial"/>
          <w:sz w:val="22"/>
        </w:rPr>
        <w:t>21</w:t>
      </w:r>
      <w:r w:rsidR="007F5D1D">
        <w:rPr>
          <w:rFonts w:ascii="Arial" w:hAnsi="Arial"/>
          <w:sz w:val="22"/>
        </w:rPr>
        <w:t>/</w:t>
      </w:r>
      <w:r>
        <w:rPr>
          <w:rFonts w:ascii="Arial" w:hAnsi="Arial"/>
          <w:sz w:val="22"/>
        </w:rPr>
        <w:t>20</w:t>
      </w:r>
      <w:r w:rsidR="003D00C1">
        <w:rPr>
          <w:rFonts w:ascii="Arial" w:hAnsi="Arial"/>
          <w:sz w:val="22"/>
        </w:rPr>
        <w:t>2</w:t>
      </w:r>
      <w:r w:rsidR="00C35CD7">
        <w:rPr>
          <w:rFonts w:ascii="Arial" w:hAnsi="Arial"/>
          <w:sz w:val="22"/>
        </w:rPr>
        <w:t>2</w:t>
      </w: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ED5865">
      <w:pPr>
        <w:pStyle w:val="Recuodecorpodetexto3"/>
        <w:ind w:left="1985" w:firstLine="0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“CONCEDE </w:t>
      </w:r>
      <w:r w:rsidR="00021292">
        <w:rPr>
          <w:rFonts w:ascii="Arial" w:hAnsi="Arial"/>
          <w:sz w:val="22"/>
        </w:rPr>
        <w:t>FERIAS</w:t>
      </w:r>
      <w:r w:rsidR="008B62B8">
        <w:rPr>
          <w:rFonts w:ascii="Arial" w:hAnsi="Arial"/>
          <w:sz w:val="22"/>
        </w:rPr>
        <w:t xml:space="preserve">, </w:t>
      </w:r>
      <w:r w:rsidR="00AD2D3A">
        <w:rPr>
          <w:rFonts w:ascii="Arial" w:hAnsi="Arial"/>
          <w:sz w:val="22"/>
        </w:rPr>
        <w:t>E DÁ OUTRAS PROVIDÊNCIAS”</w:t>
      </w: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sz w:val="22"/>
        </w:rPr>
      </w:pPr>
    </w:p>
    <w:p w:rsidR="00AD2D3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MOACIR MOTTIN</w:t>
      </w:r>
      <w:r w:rsidR="00400B5F">
        <w:rPr>
          <w:rFonts w:ascii="Arial" w:hAnsi="Arial"/>
          <w:b/>
        </w:rPr>
        <w:t>,</w:t>
      </w:r>
      <w:r w:rsidR="001C3FDD">
        <w:rPr>
          <w:rFonts w:ascii="Arial" w:hAnsi="Arial"/>
          <w:b/>
        </w:rPr>
        <w:t xml:space="preserve"> </w:t>
      </w:r>
      <w:r w:rsidR="007170BD">
        <w:rPr>
          <w:rFonts w:ascii="Arial" w:hAnsi="Arial"/>
        </w:rPr>
        <w:t>P</w:t>
      </w:r>
      <w:r w:rsidR="001C3FDD">
        <w:rPr>
          <w:rFonts w:ascii="Arial" w:hAnsi="Arial"/>
        </w:rPr>
        <w:t>r</w:t>
      </w:r>
      <w:r w:rsidR="00AD2D3A">
        <w:rPr>
          <w:rFonts w:ascii="Arial" w:hAnsi="Arial"/>
        </w:rPr>
        <w:t>efeit</w:t>
      </w:r>
      <w:r w:rsidR="00400B5F">
        <w:rPr>
          <w:rFonts w:ascii="Arial" w:hAnsi="Arial"/>
        </w:rPr>
        <w:t>o</w:t>
      </w:r>
      <w:r w:rsidR="00AD2D3A">
        <w:rPr>
          <w:rFonts w:ascii="Arial" w:hAnsi="Arial"/>
        </w:rPr>
        <w:t xml:space="preserve"> </w:t>
      </w:r>
      <w:r w:rsidR="00DB2B11">
        <w:rPr>
          <w:rFonts w:ascii="Arial" w:hAnsi="Arial"/>
        </w:rPr>
        <w:t xml:space="preserve">do </w:t>
      </w:r>
      <w:r w:rsidR="00AD2D3A">
        <w:rPr>
          <w:rFonts w:ascii="Arial" w:hAnsi="Arial"/>
        </w:rPr>
        <w:t>Munic</w:t>
      </w:r>
      <w:r w:rsidR="00DB2B11">
        <w:rPr>
          <w:rFonts w:ascii="Arial" w:hAnsi="Arial"/>
        </w:rPr>
        <w:t>ípio de Ouro Verde</w:t>
      </w:r>
      <w:r w:rsidR="00AD2D3A">
        <w:rPr>
          <w:rFonts w:ascii="Arial" w:hAnsi="Arial"/>
        </w:rPr>
        <w:t>, Estado de Santa Catarina, no uso de suas atribuições legais: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ED5865" w:rsidRDefault="00ED5865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  <w:r>
        <w:rPr>
          <w:rFonts w:ascii="Arial" w:hAnsi="Arial"/>
          <w:b/>
        </w:rPr>
        <w:t>R E S O L V E:</w:t>
      </w:r>
    </w:p>
    <w:p w:rsidR="00AD2D3A" w:rsidRDefault="00AD2D3A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 w:rsidP="00A11C4C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1 –</w:t>
      </w:r>
      <w:r>
        <w:rPr>
          <w:rFonts w:ascii="Arial" w:hAnsi="Arial"/>
        </w:rPr>
        <w:t xml:space="preserve"> </w:t>
      </w:r>
      <w:r w:rsidR="0022552F">
        <w:rPr>
          <w:rFonts w:ascii="Arial" w:hAnsi="Arial"/>
        </w:rPr>
        <w:t>C</w:t>
      </w:r>
      <w:r w:rsidR="00ED5865">
        <w:rPr>
          <w:rFonts w:ascii="Arial" w:hAnsi="Arial"/>
        </w:rPr>
        <w:t>onceder</w:t>
      </w:r>
      <w:r w:rsidR="00021292">
        <w:rPr>
          <w:rFonts w:ascii="Arial" w:hAnsi="Arial"/>
        </w:rPr>
        <w:t xml:space="preserve"> Férias </w:t>
      </w:r>
      <w:r w:rsidR="00FA765C">
        <w:rPr>
          <w:rFonts w:ascii="Arial" w:hAnsi="Arial"/>
        </w:rPr>
        <w:t>a</w:t>
      </w:r>
      <w:r w:rsidR="00275CC6">
        <w:rPr>
          <w:rFonts w:ascii="Arial" w:hAnsi="Arial"/>
        </w:rPr>
        <w:t xml:space="preserve"> </w:t>
      </w:r>
      <w:r w:rsidR="002A2CCF">
        <w:rPr>
          <w:rFonts w:ascii="Arial" w:hAnsi="Arial"/>
        </w:rPr>
        <w:t>Servido</w:t>
      </w:r>
      <w:r w:rsidR="002C2D82">
        <w:rPr>
          <w:rFonts w:ascii="Arial" w:hAnsi="Arial"/>
        </w:rPr>
        <w:t>r</w:t>
      </w:r>
      <w:r w:rsidR="000059C0">
        <w:rPr>
          <w:rFonts w:ascii="Arial" w:hAnsi="Arial"/>
        </w:rPr>
        <w:t>a</w:t>
      </w:r>
      <w:r w:rsidR="002A2CCF">
        <w:rPr>
          <w:rFonts w:ascii="Arial" w:hAnsi="Arial"/>
        </w:rPr>
        <w:t xml:space="preserve"> Públic</w:t>
      </w:r>
      <w:r w:rsidR="000059C0">
        <w:rPr>
          <w:rFonts w:ascii="Arial" w:hAnsi="Arial"/>
        </w:rPr>
        <w:t>a</w:t>
      </w:r>
      <w:r w:rsidR="002A2CCF">
        <w:rPr>
          <w:rFonts w:ascii="Arial" w:hAnsi="Arial"/>
        </w:rPr>
        <w:t xml:space="preserve"> Municipal S</w:t>
      </w:r>
      <w:r w:rsidR="000F4B38">
        <w:rPr>
          <w:rFonts w:ascii="Arial" w:hAnsi="Arial"/>
        </w:rPr>
        <w:t>r</w:t>
      </w:r>
      <w:r w:rsidR="000059C0">
        <w:rPr>
          <w:rFonts w:ascii="Arial" w:hAnsi="Arial"/>
        </w:rPr>
        <w:t>a</w:t>
      </w:r>
      <w:r w:rsidR="00B27D21">
        <w:rPr>
          <w:rFonts w:ascii="Arial" w:hAnsi="Arial"/>
        </w:rPr>
        <w:t>.</w:t>
      </w:r>
      <w:r w:rsidR="00952643">
        <w:rPr>
          <w:rFonts w:ascii="Arial" w:hAnsi="Arial"/>
        </w:rPr>
        <w:t xml:space="preserve"> </w:t>
      </w:r>
      <w:r w:rsidR="000059C0">
        <w:rPr>
          <w:rFonts w:ascii="Arial" w:hAnsi="Arial"/>
        </w:rPr>
        <w:t>Eliane Aparecida Ramos</w:t>
      </w:r>
      <w:r w:rsidR="00F275B7">
        <w:rPr>
          <w:rFonts w:ascii="Arial" w:hAnsi="Arial"/>
        </w:rPr>
        <w:t xml:space="preserve">, </w:t>
      </w:r>
      <w:r w:rsidR="00E52347">
        <w:rPr>
          <w:rFonts w:ascii="Arial" w:hAnsi="Arial"/>
        </w:rPr>
        <w:t>L</w:t>
      </w:r>
      <w:r w:rsidR="00381331">
        <w:rPr>
          <w:rFonts w:ascii="Arial" w:hAnsi="Arial"/>
        </w:rPr>
        <w:t>o</w:t>
      </w:r>
      <w:r w:rsidR="00DB227B">
        <w:rPr>
          <w:rFonts w:ascii="Arial" w:hAnsi="Arial"/>
        </w:rPr>
        <w:t>tad</w:t>
      </w:r>
      <w:r w:rsidR="000059C0">
        <w:rPr>
          <w:rFonts w:ascii="Arial" w:hAnsi="Arial"/>
        </w:rPr>
        <w:t>a</w:t>
      </w:r>
      <w:r w:rsidR="001349F1">
        <w:rPr>
          <w:rFonts w:ascii="Arial" w:hAnsi="Arial"/>
        </w:rPr>
        <w:t xml:space="preserve"> </w:t>
      </w:r>
      <w:r w:rsidR="000B738E">
        <w:rPr>
          <w:rFonts w:ascii="Arial" w:hAnsi="Arial"/>
        </w:rPr>
        <w:t>junto a</w:t>
      </w:r>
      <w:r w:rsidR="004730FA">
        <w:rPr>
          <w:rFonts w:ascii="Arial" w:hAnsi="Arial"/>
        </w:rPr>
        <w:t xml:space="preserve"> Secretaria Municipal de</w:t>
      </w:r>
      <w:r w:rsidR="00952643">
        <w:rPr>
          <w:rFonts w:ascii="Arial" w:hAnsi="Arial"/>
        </w:rPr>
        <w:t xml:space="preserve"> </w:t>
      </w:r>
      <w:r w:rsidR="000059C0">
        <w:rPr>
          <w:rFonts w:ascii="Arial" w:hAnsi="Arial"/>
        </w:rPr>
        <w:t>Educação, Cultura, Esportes e Turismo</w:t>
      </w:r>
      <w:r w:rsidR="003D00C1">
        <w:rPr>
          <w:rFonts w:ascii="Arial" w:hAnsi="Arial"/>
        </w:rPr>
        <w:t>,</w:t>
      </w:r>
      <w:r w:rsidR="000B738E">
        <w:rPr>
          <w:rFonts w:ascii="Arial" w:hAnsi="Arial"/>
        </w:rPr>
        <w:t xml:space="preserve"> correspondente ao</w:t>
      </w:r>
      <w:r w:rsidR="000059C0">
        <w:rPr>
          <w:rFonts w:ascii="Arial" w:hAnsi="Arial"/>
        </w:rPr>
        <w:t>s</w:t>
      </w:r>
      <w:r w:rsidR="000B738E">
        <w:rPr>
          <w:rFonts w:ascii="Arial" w:hAnsi="Arial"/>
        </w:rPr>
        <w:t xml:space="preserve"> período</w:t>
      </w:r>
      <w:r w:rsidR="000059C0">
        <w:rPr>
          <w:rFonts w:ascii="Arial" w:hAnsi="Arial"/>
        </w:rPr>
        <w:t>s</w:t>
      </w:r>
      <w:r w:rsidR="000B738E">
        <w:rPr>
          <w:rFonts w:ascii="Arial" w:hAnsi="Arial"/>
        </w:rPr>
        <w:t xml:space="preserve"> aquisitivo</w:t>
      </w:r>
      <w:r w:rsidR="000059C0">
        <w:rPr>
          <w:rFonts w:ascii="Arial" w:hAnsi="Arial"/>
        </w:rPr>
        <w:t>s</w:t>
      </w:r>
      <w:r w:rsidR="000B738E">
        <w:rPr>
          <w:rFonts w:ascii="Arial" w:hAnsi="Arial"/>
        </w:rPr>
        <w:t xml:space="preserve"> de</w:t>
      </w:r>
      <w:r w:rsidR="00F42A63">
        <w:rPr>
          <w:rFonts w:ascii="Arial" w:hAnsi="Arial"/>
        </w:rPr>
        <w:t xml:space="preserve"> </w:t>
      </w:r>
      <w:r w:rsidR="00952643">
        <w:rPr>
          <w:rFonts w:ascii="Arial" w:hAnsi="Arial"/>
        </w:rPr>
        <w:t>19</w:t>
      </w:r>
      <w:r w:rsidR="000B5B59">
        <w:rPr>
          <w:rFonts w:ascii="Arial" w:hAnsi="Arial"/>
        </w:rPr>
        <w:t>/</w:t>
      </w:r>
      <w:r w:rsidR="00952643">
        <w:rPr>
          <w:rFonts w:ascii="Arial" w:hAnsi="Arial"/>
        </w:rPr>
        <w:t>0</w:t>
      </w:r>
      <w:r w:rsidR="000059C0">
        <w:rPr>
          <w:rFonts w:ascii="Arial" w:hAnsi="Arial"/>
        </w:rPr>
        <w:t>9</w:t>
      </w:r>
      <w:r w:rsidR="009B71A8">
        <w:rPr>
          <w:rFonts w:ascii="Arial" w:hAnsi="Arial"/>
        </w:rPr>
        <w:t>/</w:t>
      </w:r>
      <w:r w:rsidR="00063B14">
        <w:rPr>
          <w:rFonts w:ascii="Arial" w:hAnsi="Arial"/>
        </w:rPr>
        <w:t>20</w:t>
      </w:r>
      <w:r w:rsidR="000059C0">
        <w:rPr>
          <w:rFonts w:ascii="Arial" w:hAnsi="Arial"/>
        </w:rPr>
        <w:t>16</w:t>
      </w:r>
      <w:r w:rsidR="001544F8">
        <w:rPr>
          <w:rFonts w:ascii="Arial" w:hAnsi="Arial"/>
        </w:rPr>
        <w:t xml:space="preserve"> </w:t>
      </w:r>
      <w:r w:rsidR="00E00DA6">
        <w:rPr>
          <w:rFonts w:ascii="Arial" w:hAnsi="Arial"/>
        </w:rPr>
        <w:t>a</w:t>
      </w:r>
      <w:r w:rsidR="00DD1EE9">
        <w:rPr>
          <w:rFonts w:ascii="Arial" w:hAnsi="Arial"/>
        </w:rPr>
        <w:t xml:space="preserve"> </w:t>
      </w:r>
      <w:r w:rsidR="00952643">
        <w:rPr>
          <w:rFonts w:ascii="Arial" w:hAnsi="Arial"/>
        </w:rPr>
        <w:t>18</w:t>
      </w:r>
      <w:r w:rsidR="009347B6">
        <w:rPr>
          <w:rFonts w:ascii="Arial" w:hAnsi="Arial"/>
        </w:rPr>
        <w:t>/</w:t>
      </w:r>
      <w:r w:rsidR="00952643">
        <w:rPr>
          <w:rFonts w:ascii="Arial" w:hAnsi="Arial"/>
        </w:rPr>
        <w:t>01</w:t>
      </w:r>
      <w:r w:rsidR="004E0AE0">
        <w:rPr>
          <w:rFonts w:ascii="Arial" w:hAnsi="Arial"/>
        </w:rPr>
        <w:t>/</w:t>
      </w:r>
      <w:r w:rsidR="009335E2">
        <w:rPr>
          <w:rFonts w:ascii="Arial" w:hAnsi="Arial"/>
        </w:rPr>
        <w:t>20</w:t>
      </w:r>
      <w:r w:rsidR="000059C0">
        <w:rPr>
          <w:rFonts w:ascii="Arial" w:hAnsi="Arial"/>
        </w:rPr>
        <w:t>17</w:t>
      </w:r>
      <w:r w:rsidR="00C41B7A">
        <w:rPr>
          <w:rFonts w:ascii="Arial" w:hAnsi="Arial"/>
        </w:rPr>
        <w:t xml:space="preserve"> </w:t>
      </w:r>
      <w:r w:rsidR="000059C0">
        <w:rPr>
          <w:rFonts w:ascii="Arial" w:hAnsi="Arial"/>
        </w:rPr>
        <w:t xml:space="preserve">e 18/09/2019 a 18/09/2020, </w:t>
      </w:r>
      <w:r w:rsidR="00021292">
        <w:rPr>
          <w:rFonts w:ascii="Arial" w:hAnsi="Arial"/>
        </w:rPr>
        <w:t xml:space="preserve">que </w:t>
      </w:r>
      <w:r w:rsidR="001241AF">
        <w:rPr>
          <w:rFonts w:ascii="Arial" w:hAnsi="Arial"/>
        </w:rPr>
        <w:t>serão</w:t>
      </w:r>
      <w:r w:rsidR="00C3145C">
        <w:rPr>
          <w:rFonts w:ascii="Arial" w:hAnsi="Arial"/>
        </w:rPr>
        <w:t xml:space="preserve"> gozadas no período de </w:t>
      </w:r>
      <w:r w:rsidR="00680F1E">
        <w:rPr>
          <w:rFonts w:ascii="Arial" w:hAnsi="Arial"/>
        </w:rPr>
        <w:t>0</w:t>
      </w:r>
      <w:r w:rsidR="00C35CD7">
        <w:rPr>
          <w:rFonts w:ascii="Arial" w:hAnsi="Arial"/>
        </w:rPr>
        <w:t>1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</w:t>
      </w:r>
      <w:r w:rsidR="000059C0">
        <w:rPr>
          <w:rFonts w:ascii="Arial" w:hAnsi="Arial"/>
        </w:rPr>
        <w:t>4</w:t>
      </w:r>
      <w:r w:rsidR="00880283">
        <w:rPr>
          <w:rFonts w:ascii="Arial" w:hAnsi="Arial"/>
        </w:rPr>
        <w:t>/202</w:t>
      </w:r>
      <w:r w:rsidR="00B35BE0">
        <w:rPr>
          <w:rFonts w:ascii="Arial" w:hAnsi="Arial"/>
        </w:rPr>
        <w:t>2</w:t>
      </w:r>
      <w:r w:rsidR="00680F1E">
        <w:rPr>
          <w:rFonts w:ascii="Arial" w:hAnsi="Arial"/>
        </w:rPr>
        <w:t xml:space="preserve"> a </w:t>
      </w:r>
      <w:r w:rsidR="00952643">
        <w:rPr>
          <w:rFonts w:ascii="Arial" w:hAnsi="Arial"/>
        </w:rPr>
        <w:t>30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</w:t>
      </w:r>
      <w:r w:rsidR="000059C0">
        <w:rPr>
          <w:rFonts w:ascii="Arial" w:hAnsi="Arial"/>
        </w:rPr>
        <w:t>4</w:t>
      </w:r>
      <w:r w:rsidR="00AA08DB">
        <w:rPr>
          <w:rFonts w:ascii="Arial" w:hAnsi="Arial"/>
        </w:rPr>
        <w:t>/</w:t>
      </w:r>
      <w:r w:rsidR="00880283">
        <w:rPr>
          <w:rFonts w:ascii="Arial" w:hAnsi="Arial"/>
        </w:rPr>
        <w:t>/</w:t>
      </w:r>
      <w:r w:rsidR="00C3145C">
        <w:rPr>
          <w:rFonts w:ascii="Arial" w:hAnsi="Arial"/>
        </w:rPr>
        <w:t>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C3145C">
        <w:rPr>
          <w:rFonts w:ascii="Arial" w:hAnsi="Arial"/>
        </w:rPr>
        <w:t xml:space="preserve">, </w:t>
      </w:r>
      <w:r w:rsidR="00021292">
        <w:rPr>
          <w:rFonts w:ascii="Arial" w:hAnsi="Arial"/>
        </w:rPr>
        <w:t>retorna</w:t>
      </w:r>
      <w:r w:rsidR="00BA733E">
        <w:rPr>
          <w:rFonts w:ascii="Arial" w:hAnsi="Arial"/>
        </w:rPr>
        <w:t>n</w:t>
      </w:r>
      <w:r w:rsidR="00021292">
        <w:rPr>
          <w:rFonts w:ascii="Arial" w:hAnsi="Arial"/>
        </w:rPr>
        <w:t>do aos</w:t>
      </w:r>
      <w:r w:rsidR="00766B7B">
        <w:rPr>
          <w:rFonts w:ascii="Arial" w:hAnsi="Arial"/>
        </w:rPr>
        <w:t xml:space="preserve"> s</w:t>
      </w:r>
      <w:r w:rsidR="00021292">
        <w:rPr>
          <w:rFonts w:ascii="Arial" w:hAnsi="Arial"/>
        </w:rPr>
        <w:t xml:space="preserve">eus trabalhos no dia </w:t>
      </w:r>
      <w:r w:rsidR="000059C0">
        <w:rPr>
          <w:rFonts w:ascii="Arial" w:hAnsi="Arial"/>
        </w:rPr>
        <w:t>02</w:t>
      </w:r>
      <w:r w:rsidR="00EE3980">
        <w:rPr>
          <w:rFonts w:ascii="Arial" w:hAnsi="Arial"/>
        </w:rPr>
        <w:t>/</w:t>
      </w:r>
      <w:r w:rsidR="00C35CD7">
        <w:rPr>
          <w:rFonts w:ascii="Arial" w:hAnsi="Arial"/>
        </w:rPr>
        <w:t>0</w:t>
      </w:r>
      <w:r w:rsidR="000059C0">
        <w:rPr>
          <w:rFonts w:ascii="Arial" w:hAnsi="Arial"/>
        </w:rPr>
        <w:t>5</w:t>
      </w:r>
      <w:r w:rsidR="00021292">
        <w:rPr>
          <w:rFonts w:ascii="Arial" w:hAnsi="Arial"/>
        </w:rPr>
        <w:t>/20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3C45C4">
        <w:rPr>
          <w:rFonts w:ascii="Arial" w:hAnsi="Arial"/>
        </w:rPr>
        <w:t>.</w:t>
      </w:r>
    </w:p>
    <w:p w:rsidR="00C04CF2" w:rsidRDefault="00C04CF2" w:rsidP="00195623">
      <w:pPr>
        <w:pStyle w:val="Recuodecorpodetexto2"/>
        <w:ind w:left="709" w:firstLine="1276"/>
        <w:rPr>
          <w:rFonts w:ascii="Arial" w:hAnsi="Arial"/>
        </w:rPr>
      </w:pPr>
    </w:p>
    <w:p w:rsidR="00AD2D3A" w:rsidRDefault="004D4F2C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2</w:t>
      </w:r>
      <w:r w:rsidR="00AD2D3A">
        <w:rPr>
          <w:rFonts w:ascii="Arial" w:hAnsi="Arial"/>
          <w:b/>
        </w:rPr>
        <w:t xml:space="preserve"> </w:t>
      </w:r>
      <w:r w:rsidR="00AD2D3A">
        <w:rPr>
          <w:rFonts w:ascii="Arial" w:hAnsi="Arial"/>
        </w:rPr>
        <w:t>– Esta Portaria entra em vigor na data de sua publicação, revogadas as disposições em contrário.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Ouro Verde (SC), em</w:t>
      </w:r>
      <w:r w:rsidR="00EF6A2F">
        <w:rPr>
          <w:rFonts w:ascii="Arial" w:hAnsi="Arial"/>
        </w:rPr>
        <w:t xml:space="preserve"> </w:t>
      </w:r>
      <w:r w:rsidR="000059C0">
        <w:rPr>
          <w:rFonts w:ascii="Arial" w:hAnsi="Arial"/>
        </w:rPr>
        <w:t>15</w:t>
      </w:r>
      <w:bookmarkStart w:id="0" w:name="_GoBack"/>
      <w:bookmarkEnd w:id="0"/>
      <w:r w:rsidR="00E32208">
        <w:rPr>
          <w:rFonts w:ascii="Arial" w:hAnsi="Arial"/>
        </w:rPr>
        <w:t xml:space="preserve"> </w:t>
      </w:r>
      <w:r w:rsidR="00530A6D">
        <w:rPr>
          <w:rFonts w:ascii="Arial" w:hAnsi="Arial"/>
        </w:rPr>
        <w:t>d</w:t>
      </w:r>
      <w:r w:rsidR="00EB0584">
        <w:rPr>
          <w:rFonts w:ascii="Arial" w:hAnsi="Arial"/>
        </w:rPr>
        <w:t>e</w:t>
      </w:r>
      <w:r w:rsidR="004A3FA0">
        <w:rPr>
          <w:rFonts w:ascii="Arial" w:hAnsi="Arial"/>
        </w:rPr>
        <w:t xml:space="preserve"> </w:t>
      </w:r>
      <w:r w:rsidR="00952643">
        <w:rPr>
          <w:rFonts w:ascii="Arial" w:hAnsi="Arial"/>
        </w:rPr>
        <w:t>março</w:t>
      </w:r>
      <w:r w:rsidR="005865CA">
        <w:rPr>
          <w:rFonts w:ascii="Arial" w:hAnsi="Arial"/>
        </w:rPr>
        <w:t xml:space="preserve"> </w:t>
      </w:r>
      <w:r>
        <w:rPr>
          <w:rFonts w:ascii="Arial" w:hAnsi="Arial"/>
        </w:rPr>
        <w:t>de 20</w:t>
      </w:r>
      <w:r w:rsidR="001241AF">
        <w:rPr>
          <w:rFonts w:ascii="Arial" w:hAnsi="Arial"/>
        </w:rPr>
        <w:t>2</w:t>
      </w:r>
      <w:r w:rsidR="00C35CD7">
        <w:rPr>
          <w:rFonts w:ascii="Arial" w:hAnsi="Arial"/>
        </w:rPr>
        <w:t>2</w:t>
      </w:r>
      <w:r>
        <w:rPr>
          <w:rFonts w:ascii="Arial" w:hAnsi="Arial"/>
        </w:rPr>
        <w:t>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B5580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MOAC</w:t>
      </w:r>
      <w:r w:rsidR="00892389">
        <w:rPr>
          <w:rFonts w:ascii="Arial" w:hAnsi="Arial"/>
        </w:rPr>
        <w:t>IR</w:t>
      </w:r>
      <w:r>
        <w:rPr>
          <w:rFonts w:ascii="Arial" w:hAnsi="Arial"/>
        </w:rPr>
        <w:t xml:space="preserve"> MOTTIN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PREFEIT</w:t>
      </w:r>
      <w:r w:rsidR="00400B5F">
        <w:rPr>
          <w:rFonts w:ascii="Arial" w:hAnsi="Arial"/>
        </w:rPr>
        <w:t>O</w:t>
      </w:r>
      <w:r>
        <w:rPr>
          <w:rFonts w:ascii="Arial" w:hAnsi="Arial"/>
        </w:rPr>
        <w:t xml:space="preserve"> MUNICIPAL</w:t>
      </w:r>
      <w:r w:rsidR="007170BD">
        <w:rPr>
          <w:rFonts w:ascii="Arial" w:hAnsi="Arial"/>
        </w:rPr>
        <w:t xml:space="preserve"> </w:t>
      </w: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presente Portaria foi Registrada e Publicada em data supra. </w:t>
      </w: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1C3FDD" w:rsidRDefault="004730F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GIOVANA DO PRADO DA MOTTA</w:t>
      </w:r>
    </w:p>
    <w:p w:rsidR="00AD2D3A" w:rsidRDefault="004730FA" w:rsidP="001C3FDD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VICE PREFEITA MUNICIPAL</w:t>
      </w:r>
    </w:p>
    <w:sectPr w:rsidR="00AD2D3A">
      <w:headerReference w:type="default" r:id="rId8"/>
      <w:footerReference w:type="default" r:id="rId9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16C3" w:rsidRDefault="000316C3">
      <w:r>
        <w:separator/>
      </w:r>
    </w:p>
  </w:endnote>
  <w:endnote w:type="continuationSeparator" w:id="0">
    <w:p w:rsidR="000316C3" w:rsidRDefault="00031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altName w:val="Arial Narrow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96438C" w:rsidTr="00C729BD"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96438C" w:rsidRDefault="0096438C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D27A72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rPr>
              <w:lang w:val="en-US"/>
            </w:rPr>
          </w:pPr>
        </w:p>
      </w:tc>
    </w:tr>
  </w:tbl>
  <w:p w:rsidR="0096438C" w:rsidRDefault="0096438C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16C3" w:rsidRDefault="000316C3">
      <w:r>
        <w:separator/>
      </w:r>
    </w:p>
  </w:footnote>
  <w:footnote w:type="continuationSeparator" w:id="0">
    <w:p w:rsidR="000316C3" w:rsidRDefault="00031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731"/>
    </w:tblGrid>
    <w:tr w:rsidR="0096438C"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sz w:val="32"/>
            </w:rPr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08836943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96438C" w:rsidRDefault="0096438C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 w15:restartNumberingAfterBreak="0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A72"/>
    <w:rsid w:val="0000027D"/>
    <w:rsid w:val="00001AAC"/>
    <w:rsid w:val="00004A7D"/>
    <w:rsid w:val="00004EB0"/>
    <w:rsid w:val="000054C4"/>
    <w:rsid w:val="00005646"/>
    <w:rsid w:val="000059C0"/>
    <w:rsid w:val="00006652"/>
    <w:rsid w:val="00006EBF"/>
    <w:rsid w:val="00006F92"/>
    <w:rsid w:val="00010232"/>
    <w:rsid w:val="00010373"/>
    <w:rsid w:val="00011153"/>
    <w:rsid w:val="00011D31"/>
    <w:rsid w:val="0001295F"/>
    <w:rsid w:val="00013134"/>
    <w:rsid w:val="000132E5"/>
    <w:rsid w:val="0001336A"/>
    <w:rsid w:val="0001677A"/>
    <w:rsid w:val="00016BEA"/>
    <w:rsid w:val="00016F56"/>
    <w:rsid w:val="000204BE"/>
    <w:rsid w:val="00021292"/>
    <w:rsid w:val="0002159E"/>
    <w:rsid w:val="00021BD6"/>
    <w:rsid w:val="00023275"/>
    <w:rsid w:val="00023979"/>
    <w:rsid w:val="00023D49"/>
    <w:rsid w:val="000257CD"/>
    <w:rsid w:val="00025CB0"/>
    <w:rsid w:val="00025ED6"/>
    <w:rsid w:val="00025FF0"/>
    <w:rsid w:val="000261BE"/>
    <w:rsid w:val="00026355"/>
    <w:rsid w:val="00026D5B"/>
    <w:rsid w:val="00027403"/>
    <w:rsid w:val="00027C8A"/>
    <w:rsid w:val="000303B2"/>
    <w:rsid w:val="000303DD"/>
    <w:rsid w:val="00030B81"/>
    <w:rsid w:val="000316C3"/>
    <w:rsid w:val="00031C26"/>
    <w:rsid w:val="00031DE4"/>
    <w:rsid w:val="000325BE"/>
    <w:rsid w:val="000335B8"/>
    <w:rsid w:val="00033670"/>
    <w:rsid w:val="00033A80"/>
    <w:rsid w:val="00033E60"/>
    <w:rsid w:val="00034186"/>
    <w:rsid w:val="00034400"/>
    <w:rsid w:val="00034726"/>
    <w:rsid w:val="0003776D"/>
    <w:rsid w:val="000400D3"/>
    <w:rsid w:val="0004043F"/>
    <w:rsid w:val="000408CE"/>
    <w:rsid w:val="00041252"/>
    <w:rsid w:val="000421E4"/>
    <w:rsid w:val="0004394E"/>
    <w:rsid w:val="000440D7"/>
    <w:rsid w:val="0004444D"/>
    <w:rsid w:val="00044B90"/>
    <w:rsid w:val="00044C94"/>
    <w:rsid w:val="00045162"/>
    <w:rsid w:val="00045447"/>
    <w:rsid w:val="00045747"/>
    <w:rsid w:val="000459C9"/>
    <w:rsid w:val="00047B91"/>
    <w:rsid w:val="00051EA4"/>
    <w:rsid w:val="00052249"/>
    <w:rsid w:val="0005237C"/>
    <w:rsid w:val="0005268D"/>
    <w:rsid w:val="000536BA"/>
    <w:rsid w:val="00053865"/>
    <w:rsid w:val="0005399A"/>
    <w:rsid w:val="00053B6D"/>
    <w:rsid w:val="00054A22"/>
    <w:rsid w:val="00054BFC"/>
    <w:rsid w:val="0005548F"/>
    <w:rsid w:val="000563C8"/>
    <w:rsid w:val="000572D8"/>
    <w:rsid w:val="000618E5"/>
    <w:rsid w:val="00062178"/>
    <w:rsid w:val="00062855"/>
    <w:rsid w:val="00062F5B"/>
    <w:rsid w:val="00063680"/>
    <w:rsid w:val="0006368D"/>
    <w:rsid w:val="000637E5"/>
    <w:rsid w:val="00063B14"/>
    <w:rsid w:val="00064C52"/>
    <w:rsid w:val="00064C5D"/>
    <w:rsid w:val="000659B6"/>
    <w:rsid w:val="00065CE0"/>
    <w:rsid w:val="000663B5"/>
    <w:rsid w:val="00066600"/>
    <w:rsid w:val="000668A5"/>
    <w:rsid w:val="000673CD"/>
    <w:rsid w:val="0007049F"/>
    <w:rsid w:val="000711B5"/>
    <w:rsid w:val="0007130F"/>
    <w:rsid w:val="00071E90"/>
    <w:rsid w:val="0007247E"/>
    <w:rsid w:val="00072708"/>
    <w:rsid w:val="00072A06"/>
    <w:rsid w:val="00072AF4"/>
    <w:rsid w:val="0007317F"/>
    <w:rsid w:val="0007537E"/>
    <w:rsid w:val="00075608"/>
    <w:rsid w:val="000762E1"/>
    <w:rsid w:val="000762E8"/>
    <w:rsid w:val="00077930"/>
    <w:rsid w:val="00077C74"/>
    <w:rsid w:val="00080603"/>
    <w:rsid w:val="000821DE"/>
    <w:rsid w:val="00082DBB"/>
    <w:rsid w:val="00082F89"/>
    <w:rsid w:val="000832D9"/>
    <w:rsid w:val="000839C1"/>
    <w:rsid w:val="00084C5A"/>
    <w:rsid w:val="000850C0"/>
    <w:rsid w:val="00087D53"/>
    <w:rsid w:val="00090278"/>
    <w:rsid w:val="00090344"/>
    <w:rsid w:val="000907C4"/>
    <w:rsid w:val="0009259F"/>
    <w:rsid w:val="00092ED1"/>
    <w:rsid w:val="0009408A"/>
    <w:rsid w:val="000940BE"/>
    <w:rsid w:val="0009492F"/>
    <w:rsid w:val="00094AA0"/>
    <w:rsid w:val="00094DCE"/>
    <w:rsid w:val="00094E88"/>
    <w:rsid w:val="0009656E"/>
    <w:rsid w:val="00096C21"/>
    <w:rsid w:val="00097030"/>
    <w:rsid w:val="000975D0"/>
    <w:rsid w:val="000A10C7"/>
    <w:rsid w:val="000A12F3"/>
    <w:rsid w:val="000A15DD"/>
    <w:rsid w:val="000A20B6"/>
    <w:rsid w:val="000A245A"/>
    <w:rsid w:val="000A2951"/>
    <w:rsid w:val="000A2AE8"/>
    <w:rsid w:val="000A40CB"/>
    <w:rsid w:val="000A4C22"/>
    <w:rsid w:val="000A56EB"/>
    <w:rsid w:val="000A57D0"/>
    <w:rsid w:val="000A5976"/>
    <w:rsid w:val="000A6421"/>
    <w:rsid w:val="000A7314"/>
    <w:rsid w:val="000A7378"/>
    <w:rsid w:val="000A7CF6"/>
    <w:rsid w:val="000A7FC7"/>
    <w:rsid w:val="000B174B"/>
    <w:rsid w:val="000B1930"/>
    <w:rsid w:val="000B1C26"/>
    <w:rsid w:val="000B229A"/>
    <w:rsid w:val="000B249E"/>
    <w:rsid w:val="000B2AB3"/>
    <w:rsid w:val="000B4045"/>
    <w:rsid w:val="000B425B"/>
    <w:rsid w:val="000B481B"/>
    <w:rsid w:val="000B4FB0"/>
    <w:rsid w:val="000B4FE7"/>
    <w:rsid w:val="000B5B59"/>
    <w:rsid w:val="000B6A68"/>
    <w:rsid w:val="000B6DB2"/>
    <w:rsid w:val="000B706F"/>
    <w:rsid w:val="000B738E"/>
    <w:rsid w:val="000B7397"/>
    <w:rsid w:val="000B7771"/>
    <w:rsid w:val="000C1395"/>
    <w:rsid w:val="000C15C7"/>
    <w:rsid w:val="000C171A"/>
    <w:rsid w:val="000C1D4C"/>
    <w:rsid w:val="000C1E85"/>
    <w:rsid w:val="000C1EFB"/>
    <w:rsid w:val="000C26C6"/>
    <w:rsid w:val="000C3790"/>
    <w:rsid w:val="000C3C67"/>
    <w:rsid w:val="000C3F48"/>
    <w:rsid w:val="000C3F5A"/>
    <w:rsid w:val="000C4FB1"/>
    <w:rsid w:val="000C5AA4"/>
    <w:rsid w:val="000C5AF2"/>
    <w:rsid w:val="000C5EA8"/>
    <w:rsid w:val="000C61CE"/>
    <w:rsid w:val="000C63AE"/>
    <w:rsid w:val="000C6483"/>
    <w:rsid w:val="000C6A15"/>
    <w:rsid w:val="000C761A"/>
    <w:rsid w:val="000C76A2"/>
    <w:rsid w:val="000C7C21"/>
    <w:rsid w:val="000D0C39"/>
    <w:rsid w:val="000D1192"/>
    <w:rsid w:val="000D11E9"/>
    <w:rsid w:val="000D17DA"/>
    <w:rsid w:val="000D18FF"/>
    <w:rsid w:val="000D19B1"/>
    <w:rsid w:val="000D1D8F"/>
    <w:rsid w:val="000D24D3"/>
    <w:rsid w:val="000D26E5"/>
    <w:rsid w:val="000D3D60"/>
    <w:rsid w:val="000D48AF"/>
    <w:rsid w:val="000D5FF8"/>
    <w:rsid w:val="000D653A"/>
    <w:rsid w:val="000D7FDC"/>
    <w:rsid w:val="000E09D9"/>
    <w:rsid w:val="000E0D24"/>
    <w:rsid w:val="000E2714"/>
    <w:rsid w:val="000E279B"/>
    <w:rsid w:val="000E3F64"/>
    <w:rsid w:val="000E41B9"/>
    <w:rsid w:val="000E59D3"/>
    <w:rsid w:val="000E5C67"/>
    <w:rsid w:val="000E5CFE"/>
    <w:rsid w:val="000E6FD9"/>
    <w:rsid w:val="000E791B"/>
    <w:rsid w:val="000E7A66"/>
    <w:rsid w:val="000F1451"/>
    <w:rsid w:val="000F1D69"/>
    <w:rsid w:val="000F2370"/>
    <w:rsid w:val="000F24BF"/>
    <w:rsid w:val="000F3173"/>
    <w:rsid w:val="000F4AE1"/>
    <w:rsid w:val="000F4B38"/>
    <w:rsid w:val="000F6DCD"/>
    <w:rsid w:val="000F719D"/>
    <w:rsid w:val="0010042E"/>
    <w:rsid w:val="0010162C"/>
    <w:rsid w:val="00101A31"/>
    <w:rsid w:val="00101D1F"/>
    <w:rsid w:val="00101E69"/>
    <w:rsid w:val="0010357D"/>
    <w:rsid w:val="00103AAD"/>
    <w:rsid w:val="00103B87"/>
    <w:rsid w:val="00104935"/>
    <w:rsid w:val="00104DDD"/>
    <w:rsid w:val="0010533F"/>
    <w:rsid w:val="00105640"/>
    <w:rsid w:val="00105750"/>
    <w:rsid w:val="00106151"/>
    <w:rsid w:val="00106A21"/>
    <w:rsid w:val="00106D5C"/>
    <w:rsid w:val="00107055"/>
    <w:rsid w:val="001077B4"/>
    <w:rsid w:val="00107D65"/>
    <w:rsid w:val="0011088D"/>
    <w:rsid w:val="00111476"/>
    <w:rsid w:val="001117E5"/>
    <w:rsid w:val="00112311"/>
    <w:rsid w:val="0011271B"/>
    <w:rsid w:val="00113270"/>
    <w:rsid w:val="001144D8"/>
    <w:rsid w:val="0011554B"/>
    <w:rsid w:val="001178AF"/>
    <w:rsid w:val="00117CB4"/>
    <w:rsid w:val="00117D7C"/>
    <w:rsid w:val="001212A8"/>
    <w:rsid w:val="0012133C"/>
    <w:rsid w:val="0012151F"/>
    <w:rsid w:val="0012192E"/>
    <w:rsid w:val="0012207F"/>
    <w:rsid w:val="00122A88"/>
    <w:rsid w:val="00123005"/>
    <w:rsid w:val="001241AF"/>
    <w:rsid w:val="0012453F"/>
    <w:rsid w:val="00125541"/>
    <w:rsid w:val="00125D10"/>
    <w:rsid w:val="001267BA"/>
    <w:rsid w:val="00127188"/>
    <w:rsid w:val="001308BF"/>
    <w:rsid w:val="001316B0"/>
    <w:rsid w:val="001316C3"/>
    <w:rsid w:val="00132A21"/>
    <w:rsid w:val="00133322"/>
    <w:rsid w:val="001335D5"/>
    <w:rsid w:val="0013448D"/>
    <w:rsid w:val="001346C0"/>
    <w:rsid w:val="001349F1"/>
    <w:rsid w:val="0013519D"/>
    <w:rsid w:val="00135F01"/>
    <w:rsid w:val="001366D1"/>
    <w:rsid w:val="0013681F"/>
    <w:rsid w:val="0013724B"/>
    <w:rsid w:val="00141954"/>
    <w:rsid w:val="00141B2B"/>
    <w:rsid w:val="00142DC1"/>
    <w:rsid w:val="00143623"/>
    <w:rsid w:val="00143AAC"/>
    <w:rsid w:val="00143DE6"/>
    <w:rsid w:val="00144058"/>
    <w:rsid w:val="001445B1"/>
    <w:rsid w:val="00145BE3"/>
    <w:rsid w:val="001464A2"/>
    <w:rsid w:val="00146546"/>
    <w:rsid w:val="00146CAF"/>
    <w:rsid w:val="0014733A"/>
    <w:rsid w:val="00147569"/>
    <w:rsid w:val="00150437"/>
    <w:rsid w:val="00151176"/>
    <w:rsid w:val="00151227"/>
    <w:rsid w:val="00151A4A"/>
    <w:rsid w:val="00152454"/>
    <w:rsid w:val="00152E25"/>
    <w:rsid w:val="001542A3"/>
    <w:rsid w:val="001544F8"/>
    <w:rsid w:val="001554E3"/>
    <w:rsid w:val="00155836"/>
    <w:rsid w:val="00156473"/>
    <w:rsid w:val="001604DB"/>
    <w:rsid w:val="001625B5"/>
    <w:rsid w:val="00162B13"/>
    <w:rsid w:val="00163A88"/>
    <w:rsid w:val="00164072"/>
    <w:rsid w:val="001647DD"/>
    <w:rsid w:val="00166B57"/>
    <w:rsid w:val="0017037C"/>
    <w:rsid w:val="001708A2"/>
    <w:rsid w:val="001719A2"/>
    <w:rsid w:val="00171DBE"/>
    <w:rsid w:val="001722AA"/>
    <w:rsid w:val="001730B2"/>
    <w:rsid w:val="00173379"/>
    <w:rsid w:val="00173E4B"/>
    <w:rsid w:val="00174212"/>
    <w:rsid w:val="00174CD5"/>
    <w:rsid w:val="001757E2"/>
    <w:rsid w:val="00175D68"/>
    <w:rsid w:val="00176422"/>
    <w:rsid w:val="00176BD2"/>
    <w:rsid w:val="00176D29"/>
    <w:rsid w:val="00176E9C"/>
    <w:rsid w:val="001770D7"/>
    <w:rsid w:val="001773D9"/>
    <w:rsid w:val="001820A0"/>
    <w:rsid w:val="00183340"/>
    <w:rsid w:val="00186363"/>
    <w:rsid w:val="00186587"/>
    <w:rsid w:val="00187ED1"/>
    <w:rsid w:val="001906F4"/>
    <w:rsid w:val="001926DB"/>
    <w:rsid w:val="00192DEC"/>
    <w:rsid w:val="00193D66"/>
    <w:rsid w:val="001944D0"/>
    <w:rsid w:val="00194F70"/>
    <w:rsid w:val="00195623"/>
    <w:rsid w:val="00195B8E"/>
    <w:rsid w:val="00196226"/>
    <w:rsid w:val="00196392"/>
    <w:rsid w:val="0019641C"/>
    <w:rsid w:val="001973E5"/>
    <w:rsid w:val="001974B0"/>
    <w:rsid w:val="001A0EC9"/>
    <w:rsid w:val="001A113B"/>
    <w:rsid w:val="001A19F2"/>
    <w:rsid w:val="001A231C"/>
    <w:rsid w:val="001A24C8"/>
    <w:rsid w:val="001A3BDF"/>
    <w:rsid w:val="001A4181"/>
    <w:rsid w:val="001A4A18"/>
    <w:rsid w:val="001A4DFD"/>
    <w:rsid w:val="001A560D"/>
    <w:rsid w:val="001A57EE"/>
    <w:rsid w:val="001A5F16"/>
    <w:rsid w:val="001A6F09"/>
    <w:rsid w:val="001A7B5E"/>
    <w:rsid w:val="001A7FE6"/>
    <w:rsid w:val="001B081A"/>
    <w:rsid w:val="001B0AF7"/>
    <w:rsid w:val="001B0C01"/>
    <w:rsid w:val="001B10C6"/>
    <w:rsid w:val="001B15FE"/>
    <w:rsid w:val="001B1B09"/>
    <w:rsid w:val="001B2941"/>
    <w:rsid w:val="001B34C5"/>
    <w:rsid w:val="001B43DB"/>
    <w:rsid w:val="001B52EA"/>
    <w:rsid w:val="001B5860"/>
    <w:rsid w:val="001B5F58"/>
    <w:rsid w:val="001B7441"/>
    <w:rsid w:val="001C005D"/>
    <w:rsid w:val="001C07D1"/>
    <w:rsid w:val="001C0FA1"/>
    <w:rsid w:val="001C154E"/>
    <w:rsid w:val="001C16D6"/>
    <w:rsid w:val="001C1A23"/>
    <w:rsid w:val="001C2B23"/>
    <w:rsid w:val="001C3FDD"/>
    <w:rsid w:val="001C4497"/>
    <w:rsid w:val="001C5F57"/>
    <w:rsid w:val="001C6111"/>
    <w:rsid w:val="001C628B"/>
    <w:rsid w:val="001C7582"/>
    <w:rsid w:val="001D0DA0"/>
    <w:rsid w:val="001D19F7"/>
    <w:rsid w:val="001D27F7"/>
    <w:rsid w:val="001D3020"/>
    <w:rsid w:val="001D356F"/>
    <w:rsid w:val="001D3645"/>
    <w:rsid w:val="001D4CDF"/>
    <w:rsid w:val="001D5177"/>
    <w:rsid w:val="001D5456"/>
    <w:rsid w:val="001D551D"/>
    <w:rsid w:val="001D62CD"/>
    <w:rsid w:val="001D62F0"/>
    <w:rsid w:val="001D692D"/>
    <w:rsid w:val="001D7B45"/>
    <w:rsid w:val="001E006E"/>
    <w:rsid w:val="001E33C7"/>
    <w:rsid w:val="001E3427"/>
    <w:rsid w:val="001E3797"/>
    <w:rsid w:val="001E3C37"/>
    <w:rsid w:val="001E4453"/>
    <w:rsid w:val="001E53BB"/>
    <w:rsid w:val="001E5986"/>
    <w:rsid w:val="001E5C43"/>
    <w:rsid w:val="001E6284"/>
    <w:rsid w:val="001E6478"/>
    <w:rsid w:val="001E7838"/>
    <w:rsid w:val="001E7A01"/>
    <w:rsid w:val="001F0462"/>
    <w:rsid w:val="001F175F"/>
    <w:rsid w:val="001F1F8B"/>
    <w:rsid w:val="001F2312"/>
    <w:rsid w:val="001F2AE0"/>
    <w:rsid w:val="001F2D9B"/>
    <w:rsid w:val="001F3085"/>
    <w:rsid w:val="001F391C"/>
    <w:rsid w:val="001F41CF"/>
    <w:rsid w:val="001F4697"/>
    <w:rsid w:val="001F6083"/>
    <w:rsid w:val="001F700C"/>
    <w:rsid w:val="001F771E"/>
    <w:rsid w:val="001F7740"/>
    <w:rsid w:val="00200273"/>
    <w:rsid w:val="002003B5"/>
    <w:rsid w:val="00200DA3"/>
    <w:rsid w:val="0020286C"/>
    <w:rsid w:val="00203A5E"/>
    <w:rsid w:val="00204594"/>
    <w:rsid w:val="00206068"/>
    <w:rsid w:val="00206187"/>
    <w:rsid w:val="0021078C"/>
    <w:rsid w:val="00210E02"/>
    <w:rsid w:val="002122B1"/>
    <w:rsid w:val="00212A26"/>
    <w:rsid w:val="00212A7B"/>
    <w:rsid w:val="00214015"/>
    <w:rsid w:val="00214512"/>
    <w:rsid w:val="00215769"/>
    <w:rsid w:val="00215AE9"/>
    <w:rsid w:val="00215C2C"/>
    <w:rsid w:val="00215D30"/>
    <w:rsid w:val="0021605B"/>
    <w:rsid w:val="00217613"/>
    <w:rsid w:val="00217707"/>
    <w:rsid w:val="00217869"/>
    <w:rsid w:val="00220ABE"/>
    <w:rsid w:val="00220B16"/>
    <w:rsid w:val="00220C46"/>
    <w:rsid w:val="00220D51"/>
    <w:rsid w:val="0022121C"/>
    <w:rsid w:val="002219FA"/>
    <w:rsid w:val="00221A4F"/>
    <w:rsid w:val="00222D7D"/>
    <w:rsid w:val="00223129"/>
    <w:rsid w:val="00223152"/>
    <w:rsid w:val="0022377B"/>
    <w:rsid w:val="00224044"/>
    <w:rsid w:val="00224072"/>
    <w:rsid w:val="002240D2"/>
    <w:rsid w:val="00224AF1"/>
    <w:rsid w:val="0022552F"/>
    <w:rsid w:val="0022574C"/>
    <w:rsid w:val="00225E06"/>
    <w:rsid w:val="002262A0"/>
    <w:rsid w:val="00227C14"/>
    <w:rsid w:val="00227EA8"/>
    <w:rsid w:val="00231797"/>
    <w:rsid w:val="00231AAF"/>
    <w:rsid w:val="00231F50"/>
    <w:rsid w:val="002322BC"/>
    <w:rsid w:val="002327D3"/>
    <w:rsid w:val="00233CA0"/>
    <w:rsid w:val="002345F3"/>
    <w:rsid w:val="00234B4D"/>
    <w:rsid w:val="00236ED9"/>
    <w:rsid w:val="0024061D"/>
    <w:rsid w:val="00240D3B"/>
    <w:rsid w:val="00240E3C"/>
    <w:rsid w:val="00241038"/>
    <w:rsid w:val="002415C3"/>
    <w:rsid w:val="00241A47"/>
    <w:rsid w:val="00244138"/>
    <w:rsid w:val="00244C96"/>
    <w:rsid w:val="00245A95"/>
    <w:rsid w:val="00247D43"/>
    <w:rsid w:val="00250379"/>
    <w:rsid w:val="00250511"/>
    <w:rsid w:val="00250893"/>
    <w:rsid w:val="002516C5"/>
    <w:rsid w:val="00253A1A"/>
    <w:rsid w:val="00254C44"/>
    <w:rsid w:val="00255886"/>
    <w:rsid w:val="002603D1"/>
    <w:rsid w:val="0026117F"/>
    <w:rsid w:val="002615C0"/>
    <w:rsid w:val="00261F59"/>
    <w:rsid w:val="00262007"/>
    <w:rsid w:val="002629CC"/>
    <w:rsid w:val="00263BD6"/>
    <w:rsid w:val="002652F6"/>
    <w:rsid w:val="00265B4F"/>
    <w:rsid w:val="0026624E"/>
    <w:rsid w:val="002667D3"/>
    <w:rsid w:val="00266DB3"/>
    <w:rsid w:val="002672DA"/>
    <w:rsid w:val="00267A18"/>
    <w:rsid w:val="00270907"/>
    <w:rsid w:val="002709A7"/>
    <w:rsid w:val="00271414"/>
    <w:rsid w:val="002717C3"/>
    <w:rsid w:val="0027207A"/>
    <w:rsid w:val="00273E9D"/>
    <w:rsid w:val="0027473C"/>
    <w:rsid w:val="00275343"/>
    <w:rsid w:val="002756FA"/>
    <w:rsid w:val="00275CC6"/>
    <w:rsid w:val="00276299"/>
    <w:rsid w:val="00277D3C"/>
    <w:rsid w:val="00277E67"/>
    <w:rsid w:val="00281CE2"/>
    <w:rsid w:val="00282CE0"/>
    <w:rsid w:val="00282FC3"/>
    <w:rsid w:val="0028349C"/>
    <w:rsid w:val="002841ED"/>
    <w:rsid w:val="002844FA"/>
    <w:rsid w:val="00284566"/>
    <w:rsid w:val="002847E4"/>
    <w:rsid w:val="0028529E"/>
    <w:rsid w:val="00287AF8"/>
    <w:rsid w:val="002903BE"/>
    <w:rsid w:val="0029050A"/>
    <w:rsid w:val="00290CD1"/>
    <w:rsid w:val="0029196C"/>
    <w:rsid w:val="00291AB0"/>
    <w:rsid w:val="00293815"/>
    <w:rsid w:val="00294788"/>
    <w:rsid w:val="00295219"/>
    <w:rsid w:val="0029600B"/>
    <w:rsid w:val="002961B0"/>
    <w:rsid w:val="00296BBA"/>
    <w:rsid w:val="0029727E"/>
    <w:rsid w:val="00297F8B"/>
    <w:rsid w:val="002A10F3"/>
    <w:rsid w:val="002A2CC4"/>
    <w:rsid w:val="002A2CCF"/>
    <w:rsid w:val="002A4173"/>
    <w:rsid w:val="002A5CAB"/>
    <w:rsid w:val="002A734F"/>
    <w:rsid w:val="002A79A3"/>
    <w:rsid w:val="002B19FD"/>
    <w:rsid w:val="002B2325"/>
    <w:rsid w:val="002B2C3F"/>
    <w:rsid w:val="002B3841"/>
    <w:rsid w:val="002B45FA"/>
    <w:rsid w:val="002B5B9D"/>
    <w:rsid w:val="002B61F4"/>
    <w:rsid w:val="002B6279"/>
    <w:rsid w:val="002B7F10"/>
    <w:rsid w:val="002C077C"/>
    <w:rsid w:val="002C0B04"/>
    <w:rsid w:val="002C0CF5"/>
    <w:rsid w:val="002C188B"/>
    <w:rsid w:val="002C2D82"/>
    <w:rsid w:val="002C5B08"/>
    <w:rsid w:val="002C6189"/>
    <w:rsid w:val="002C632A"/>
    <w:rsid w:val="002C6B38"/>
    <w:rsid w:val="002C7BD4"/>
    <w:rsid w:val="002D142E"/>
    <w:rsid w:val="002D14AE"/>
    <w:rsid w:val="002D2690"/>
    <w:rsid w:val="002D3369"/>
    <w:rsid w:val="002D3AFF"/>
    <w:rsid w:val="002D4956"/>
    <w:rsid w:val="002D50EC"/>
    <w:rsid w:val="002D77F9"/>
    <w:rsid w:val="002E0564"/>
    <w:rsid w:val="002E1092"/>
    <w:rsid w:val="002E197E"/>
    <w:rsid w:val="002E1A53"/>
    <w:rsid w:val="002E1F3D"/>
    <w:rsid w:val="002E206F"/>
    <w:rsid w:val="002E229D"/>
    <w:rsid w:val="002E2C43"/>
    <w:rsid w:val="002E301E"/>
    <w:rsid w:val="002E3CF7"/>
    <w:rsid w:val="002E4AB1"/>
    <w:rsid w:val="002E5CB9"/>
    <w:rsid w:val="002E6343"/>
    <w:rsid w:val="002E6491"/>
    <w:rsid w:val="002E6D27"/>
    <w:rsid w:val="002F032D"/>
    <w:rsid w:val="002F0B14"/>
    <w:rsid w:val="002F0E61"/>
    <w:rsid w:val="002F323F"/>
    <w:rsid w:val="002F3C9B"/>
    <w:rsid w:val="002F3DAB"/>
    <w:rsid w:val="002F532B"/>
    <w:rsid w:val="002F5B5A"/>
    <w:rsid w:val="002F5D66"/>
    <w:rsid w:val="002F64BC"/>
    <w:rsid w:val="002F6B3D"/>
    <w:rsid w:val="002F71A3"/>
    <w:rsid w:val="0030093B"/>
    <w:rsid w:val="0030104B"/>
    <w:rsid w:val="00301CEF"/>
    <w:rsid w:val="003021E8"/>
    <w:rsid w:val="00302866"/>
    <w:rsid w:val="003037E2"/>
    <w:rsid w:val="00304BA0"/>
    <w:rsid w:val="00304F04"/>
    <w:rsid w:val="003051A0"/>
    <w:rsid w:val="003052D7"/>
    <w:rsid w:val="00305B8A"/>
    <w:rsid w:val="00305BC0"/>
    <w:rsid w:val="00306318"/>
    <w:rsid w:val="003066EC"/>
    <w:rsid w:val="003078AE"/>
    <w:rsid w:val="003078C5"/>
    <w:rsid w:val="00311DED"/>
    <w:rsid w:val="00311E8B"/>
    <w:rsid w:val="00311F05"/>
    <w:rsid w:val="00312061"/>
    <w:rsid w:val="00312397"/>
    <w:rsid w:val="00312840"/>
    <w:rsid w:val="00313A0E"/>
    <w:rsid w:val="00314D68"/>
    <w:rsid w:val="0031518D"/>
    <w:rsid w:val="00315533"/>
    <w:rsid w:val="00317087"/>
    <w:rsid w:val="00317A5A"/>
    <w:rsid w:val="00317F4E"/>
    <w:rsid w:val="0032105F"/>
    <w:rsid w:val="00321D9B"/>
    <w:rsid w:val="00322155"/>
    <w:rsid w:val="00323568"/>
    <w:rsid w:val="0032374B"/>
    <w:rsid w:val="00324EB7"/>
    <w:rsid w:val="003253A2"/>
    <w:rsid w:val="003268C7"/>
    <w:rsid w:val="003271F3"/>
    <w:rsid w:val="00331CD1"/>
    <w:rsid w:val="00332850"/>
    <w:rsid w:val="0033404C"/>
    <w:rsid w:val="00334D55"/>
    <w:rsid w:val="00334ED0"/>
    <w:rsid w:val="003353DC"/>
    <w:rsid w:val="00335842"/>
    <w:rsid w:val="00335E30"/>
    <w:rsid w:val="003367B7"/>
    <w:rsid w:val="003371AC"/>
    <w:rsid w:val="00337D77"/>
    <w:rsid w:val="00340353"/>
    <w:rsid w:val="003415BA"/>
    <w:rsid w:val="00342120"/>
    <w:rsid w:val="00343850"/>
    <w:rsid w:val="00343B66"/>
    <w:rsid w:val="0034493A"/>
    <w:rsid w:val="00345DDA"/>
    <w:rsid w:val="003462CD"/>
    <w:rsid w:val="00346A54"/>
    <w:rsid w:val="00346D2C"/>
    <w:rsid w:val="003501BC"/>
    <w:rsid w:val="00350465"/>
    <w:rsid w:val="003505A3"/>
    <w:rsid w:val="00350B0D"/>
    <w:rsid w:val="00351395"/>
    <w:rsid w:val="00351414"/>
    <w:rsid w:val="00351599"/>
    <w:rsid w:val="003537B4"/>
    <w:rsid w:val="00354862"/>
    <w:rsid w:val="003558D5"/>
    <w:rsid w:val="00355D6E"/>
    <w:rsid w:val="00357DAD"/>
    <w:rsid w:val="003609B0"/>
    <w:rsid w:val="003631C6"/>
    <w:rsid w:val="00363B4C"/>
    <w:rsid w:val="00363EF6"/>
    <w:rsid w:val="00364009"/>
    <w:rsid w:val="0036455B"/>
    <w:rsid w:val="00364E90"/>
    <w:rsid w:val="003651F0"/>
    <w:rsid w:val="00365200"/>
    <w:rsid w:val="003654E9"/>
    <w:rsid w:val="00365C8B"/>
    <w:rsid w:val="00366D02"/>
    <w:rsid w:val="00367F19"/>
    <w:rsid w:val="00370366"/>
    <w:rsid w:val="0037106B"/>
    <w:rsid w:val="00372985"/>
    <w:rsid w:val="00372EA7"/>
    <w:rsid w:val="00374081"/>
    <w:rsid w:val="0037473C"/>
    <w:rsid w:val="003754C8"/>
    <w:rsid w:val="003757EC"/>
    <w:rsid w:val="003759FC"/>
    <w:rsid w:val="003761C1"/>
    <w:rsid w:val="0037676B"/>
    <w:rsid w:val="00377460"/>
    <w:rsid w:val="00377BD7"/>
    <w:rsid w:val="00380007"/>
    <w:rsid w:val="003806A3"/>
    <w:rsid w:val="00381331"/>
    <w:rsid w:val="003814CD"/>
    <w:rsid w:val="003816FE"/>
    <w:rsid w:val="003818EE"/>
    <w:rsid w:val="003824CA"/>
    <w:rsid w:val="003828CF"/>
    <w:rsid w:val="00382DE6"/>
    <w:rsid w:val="00382E52"/>
    <w:rsid w:val="00383A2C"/>
    <w:rsid w:val="00383F8B"/>
    <w:rsid w:val="003843A9"/>
    <w:rsid w:val="003844C9"/>
    <w:rsid w:val="00384692"/>
    <w:rsid w:val="00384F16"/>
    <w:rsid w:val="003853C1"/>
    <w:rsid w:val="003865A6"/>
    <w:rsid w:val="00386EA3"/>
    <w:rsid w:val="003879B8"/>
    <w:rsid w:val="00387CFA"/>
    <w:rsid w:val="00390BD3"/>
    <w:rsid w:val="00391CA3"/>
    <w:rsid w:val="00392B69"/>
    <w:rsid w:val="00393D60"/>
    <w:rsid w:val="00395DC2"/>
    <w:rsid w:val="00396633"/>
    <w:rsid w:val="003A317E"/>
    <w:rsid w:val="003A3B72"/>
    <w:rsid w:val="003A418F"/>
    <w:rsid w:val="003A4633"/>
    <w:rsid w:val="003A4883"/>
    <w:rsid w:val="003A55E7"/>
    <w:rsid w:val="003A6345"/>
    <w:rsid w:val="003A6A22"/>
    <w:rsid w:val="003A74B5"/>
    <w:rsid w:val="003A78A7"/>
    <w:rsid w:val="003A7E5B"/>
    <w:rsid w:val="003B078C"/>
    <w:rsid w:val="003B0870"/>
    <w:rsid w:val="003B2623"/>
    <w:rsid w:val="003B2818"/>
    <w:rsid w:val="003B2D71"/>
    <w:rsid w:val="003B38F5"/>
    <w:rsid w:val="003B3D21"/>
    <w:rsid w:val="003B3F28"/>
    <w:rsid w:val="003B4C44"/>
    <w:rsid w:val="003B6EDA"/>
    <w:rsid w:val="003B7F04"/>
    <w:rsid w:val="003C027C"/>
    <w:rsid w:val="003C0405"/>
    <w:rsid w:val="003C0431"/>
    <w:rsid w:val="003C0733"/>
    <w:rsid w:val="003C25A2"/>
    <w:rsid w:val="003C2BF2"/>
    <w:rsid w:val="003C4005"/>
    <w:rsid w:val="003C45C4"/>
    <w:rsid w:val="003C52C7"/>
    <w:rsid w:val="003C544D"/>
    <w:rsid w:val="003C5760"/>
    <w:rsid w:val="003C6C3A"/>
    <w:rsid w:val="003C7743"/>
    <w:rsid w:val="003C785B"/>
    <w:rsid w:val="003C7FAF"/>
    <w:rsid w:val="003D00C1"/>
    <w:rsid w:val="003D0D54"/>
    <w:rsid w:val="003D0E05"/>
    <w:rsid w:val="003D1019"/>
    <w:rsid w:val="003D295F"/>
    <w:rsid w:val="003D33EA"/>
    <w:rsid w:val="003D3E9B"/>
    <w:rsid w:val="003D4132"/>
    <w:rsid w:val="003D4D7D"/>
    <w:rsid w:val="003D657F"/>
    <w:rsid w:val="003D6C39"/>
    <w:rsid w:val="003D75D9"/>
    <w:rsid w:val="003E04D1"/>
    <w:rsid w:val="003E108F"/>
    <w:rsid w:val="003E15E1"/>
    <w:rsid w:val="003E2300"/>
    <w:rsid w:val="003E37E1"/>
    <w:rsid w:val="003E4F39"/>
    <w:rsid w:val="003E4FB9"/>
    <w:rsid w:val="003E698F"/>
    <w:rsid w:val="003E6DC0"/>
    <w:rsid w:val="003F01EF"/>
    <w:rsid w:val="003F0674"/>
    <w:rsid w:val="003F1722"/>
    <w:rsid w:val="003F21F6"/>
    <w:rsid w:val="003F2340"/>
    <w:rsid w:val="003F251C"/>
    <w:rsid w:val="003F2B79"/>
    <w:rsid w:val="003F3004"/>
    <w:rsid w:val="003F554E"/>
    <w:rsid w:val="003F5D56"/>
    <w:rsid w:val="003F630C"/>
    <w:rsid w:val="003F660F"/>
    <w:rsid w:val="003F6BD7"/>
    <w:rsid w:val="003F7D40"/>
    <w:rsid w:val="00400B5F"/>
    <w:rsid w:val="00400C18"/>
    <w:rsid w:val="00400DE7"/>
    <w:rsid w:val="00400FA5"/>
    <w:rsid w:val="00402629"/>
    <w:rsid w:val="00403047"/>
    <w:rsid w:val="004031AF"/>
    <w:rsid w:val="00403665"/>
    <w:rsid w:val="0040386D"/>
    <w:rsid w:val="00403AEF"/>
    <w:rsid w:val="00405078"/>
    <w:rsid w:val="00405C71"/>
    <w:rsid w:val="00406C5A"/>
    <w:rsid w:val="00407BDA"/>
    <w:rsid w:val="0041013D"/>
    <w:rsid w:val="0041163F"/>
    <w:rsid w:val="0041164F"/>
    <w:rsid w:val="00412D7D"/>
    <w:rsid w:val="0041424A"/>
    <w:rsid w:val="004148A6"/>
    <w:rsid w:val="004148C9"/>
    <w:rsid w:val="00414967"/>
    <w:rsid w:val="00415829"/>
    <w:rsid w:val="004162C0"/>
    <w:rsid w:val="004165B2"/>
    <w:rsid w:val="00416793"/>
    <w:rsid w:val="0041782B"/>
    <w:rsid w:val="00420745"/>
    <w:rsid w:val="00420B48"/>
    <w:rsid w:val="00420DB9"/>
    <w:rsid w:val="00422715"/>
    <w:rsid w:val="00423BF0"/>
    <w:rsid w:val="00423FDF"/>
    <w:rsid w:val="004246B3"/>
    <w:rsid w:val="004246E4"/>
    <w:rsid w:val="004248D5"/>
    <w:rsid w:val="004253A0"/>
    <w:rsid w:val="00426856"/>
    <w:rsid w:val="004270C8"/>
    <w:rsid w:val="004274FF"/>
    <w:rsid w:val="004310CB"/>
    <w:rsid w:val="00431985"/>
    <w:rsid w:val="00431CEE"/>
    <w:rsid w:val="004323E8"/>
    <w:rsid w:val="00432715"/>
    <w:rsid w:val="00432FA9"/>
    <w:rsid w:val="00433ECE"/>
    <w:rsid w:val="00434759"/>
    <w:rsid w:val="00435117"/>
    <w:rsid w:val="004356A5"/>
    <w:rsid w:val="00436012"/>
    <w:rsid w:val="00436664"/>
    <w:rsid w:val="00436C33"/>
    <w:rsid w:val="00436DC7"/>
    <w:rsid w:val="00437A9C"/>
    <w:rsid w:val="00437AE6"/>
    <w:rsid w:val="00437E55"/>
    <w:rsid w:val="004400B0"/>
    <w:rsid w:val="004416CD"/>
    <w:rsid w:val="00441BFC"/>
    <w:rsid w:val="0044360F"/>
    <w:rsid w:val="004457D0"/>
    <w:rsid w:val="00446D10"/>
    <w:rsid w:val="00447DB5"/>
    <w:rsid w:val="00447DC1"/>
    <w:rsid w:val="0045012E"/>
    <w:rsid w:val="00450FC2"/>
    <w:rsid w:val="00451625"/>
    <w:rsid w:val="0045306C"/>
    <w:rsid w:val="00455C58"/>
    <w:rsid w:val="00455D6D"/>
    <w:rsid w:val="0045600B"/>
    <w:rsid w:val="00456A19"/>
    <w:rsid w:val="00456B8E"/>
    <w:rsid w:val="00460896"/>
    <w:rsid w:val="00461749"/>
    <w:rsid w:val="00462243"/>
    <w:rsid w:val="004630B0"/>
    <w:rsid w:val="004636FE"/>
    <w:rsid w:val="00463FB3"/>
    <w:rsid w:val="00463FE7"/>
    <w:rsid w:val="00464E1B"/>
    <w:rsid w:val="004660FA"/>
    <w:rsid w:val="0046650A"/>
    <w:rsid w:val="004675C7"/>
    <w:rsid w:val="00471067"/>
    <w:rsid w:val="004717DA"/>
    <w:rsid w:val="0047288D"/>
    <w:rsid w:val="004730FA"/>
    <w:rsid w:val="004736E0"/>
    <w:rsid w:val="0047383E"/>
    <w:rsid w:val="00473B75"/>
    <w:rsid w:val="00474297"/>
    <w:rsid w:val="00474932"/>
    <w:rsid w:val="004751C2"/>
    <w:rsid w:val="00477364"/>
    <w:rsid w:val="004775C4"/>
    <w:rsid w:val="00477CDA"/>
    <w:rsid w:val="00480440"/>
    <w:rsid w:val="0048073C"/>
    <w:rsid w:val="0048107A"/>
    <w:rsid w:val="004815EB"/>
    <w:rsid w:val="004818AC"/>
    <w:rsid w:val="00481F30"/>
    <w:rsid w:val="00484327"/>
    <w:rsid w:val="0048441C"/>
    <w:rsid w:val="00484DAB"/>
    <w:rsid w:val="00485A2D"/>
    <w:rsid w:val="004869D1"/>
    <w:rsid w:val="00487215"/>
    <w:rsid w:val="004876DD"/>
    <w:rsid w:val="00487CA5"/>
    <w:rsid w:val="00490B5B"/>
    <w:rsid w:val="00490B79"/>
    <w:rsid w:val="00490C03"/>
    <w:rsid w:val="00491233"/>
    <w:rsid w:val="004913A1"/>
    <w:rsid w:val="00491F43"/>
    <w:rsid w:val="00493407"/>
    <w:rsid w:val="00493C18"/>
    <w:rsid w:val="0049494E"/>
    <w:rsid w:val="00494F26"/>
    <w:rsid w:val="004950EC"/>
    <w:rsid w:val="00497366"/>
    <w:rsid w:val="004A06E6"/>
    <w:rsid w:val="004A221E"/>
    <w:rsid w:val="004A29E5"/>
    <w:rsid w:val="004A364F"/>
    <w:rsid w:val="004A3DCA"/>
    <w:rsid w:val="004A3EAC"/>
    <w:rsid w:val="004A3FA0"/>
    <w:rsid w:val="004A4DCB"/>
    <w:rsid w:val="004B3091"/>
    <w:rsid w:val="004B3BBD"/>
    <w:rsid w:val="004B3EAD"/>
    <w:rsid w:val="004B58FC"/>
    <w:rsid w:val="004B5A92"/>
    <w:rsid w:val="004B5B08"/>
    <w:rsid w:val="004B6D8B"/>
    <w:rsid w:val="004B7105"/>
    <w:rsid w:val="004C11AD"/>
    <w:rsid w:val="004C1BC4"/>
    <w:rsid w:val="004C2516"/>
    <w:rsid w:val="004C4207"/>
    <w:rsid w:val="004C46BA"/>
    <w:rsid w:val="004C46F5"/>
    <w:rsid w:val="004C5387"/>
    <w:rsid w:val="004C5EFD"/>
    <w:rsid w:val="004D1BC3"/>
    <w:rsid w:val="004D266C"/>
    <w:rsid w:val="004D2D09"/>
    <w:rsid w:val="004D3093"/>
    <w:rsid w:val="004D3406"/>
    <w:rsid w:val="004D3814"/>
    <w:rsid w:val="004D4F2C"/>
    <w:rsid w:val="004D56A0"/>
    <w:rsid w:val="004D7EDB"/>
    <w:rsid w:val="004D7FCC"/>
    <w:rsid w:val="004E039B"/>
    <w:rsid w:val="004E09B6"/>
    <w:rsid w:val="004E0AE0"/>
    <w:rsid w:val="004E0DD2"/>
    <w:rsid w:val="004E0F11"/>
    <w:rsid w:val="004E19C6"/>
    <w:rsid w:val="004E1CF6"/>
    <w:rsid w:val="004E1D74"/>
    <w:rsid w:val="004E23F7"/>
    <w:rsid w:val="004E2438"/>
    <w:rsid w:val="004E3696"/>
    <w:rsid w:val="004E39A7"/>
    <w:rsid w:val="004E3AA1"/>
    <w:rsid w:val="004E3CAE"/>
    <w:rsid w:val="004E4F98"/>
    <w:rsid w:val="004E519D"/>
    <w:rsid w:val="004E53A4"/>
    <w:rsid w:val="004E5578"/>
    <w:rsid w:val="004E5EB0"/>
    <w:rsid w:val="004E6346"/>
    <w:rsid w:val="004E720A"/>
    <w:rsid w:val="004E741D"/>
    <w:rsid w:val="004E7E0E"/>
    <w:rsid w:val="004E7F12"/>
    <w:rsid w:val="004F0082"/>
    <w:rsid w:val="004F00D1"/>
    <w:rsid w:val="004F03E3"/>
    <w:rsid w:val="004F0608"/>
    <w:rsid w:val="004F1588"/>
    <w:rsid w:val="004F27E2"/>
    <w:rsid w:val="004F2D6C"/>
    <w:rsid w:val="004F41AC"/>
    <w:rsid w:val="004F4246"/>
    <w:rsid w:val="004F4716"/>
    <w:rsid w:val="004F4E2B"/>
    <w:rsid w:val="004F50DF"/>
    <w:rsid w:val="004F57B1"/>
    <w:rsid w:val="004F5A5E"/>
    <w:rsid w:val="004F6292"/>
    <w:rsid w:val="004F6BBD"/>
    <w:rsid w:val="005016D0"/>
    <w:rsid w:val="00501A84"/>
    <w:rsid w:val="005026F9"/>
    <w:rsid w:val="005027E2"/>
    <w:rsid w:val="00502966"/>
    <w:rsid w:val="00502CC1"/>
    <w:rsid w:val="00503555"/>
    <w:rsid w:val="00503615"/>
    <w:rsid w:val="005041A3"/>
    <w:rsid w:val="00504E5D"/>
    <w:rsid w:val="00505C33"/>
    <w:rsid w:val="00505E9D"/>
    <w:rsid w:val="005062DD"/>
    <w:rsid w:val="0050753B"/>
    <w:rsid w:val="00507AD2"/>
    <w:rsid w:val="00507D3D"/>
    <w:rsid w:val="005105E5"/>
    <w:rsid w:val="005107BF"/>
    <w:rsid w:val="00510C77"/>
    <w:rsid w:val="005116EA"/>
    <w:rsid w:val="00511965"/>
    <w:rsid w:val="00511A8E"/>
    <w:rsid w:val="00512C32"/>
    <w:rsid w:val="00513FCA"/>
    <w:rsid w:val="00514647"/>
    <w:rsid w:val="00514F31"/>
    <w:rsid w:val="005155A8"/>
    <w:rsid w:val="00515D9A"/>
    <w:rsid w:val="00515DEB"/>
    <w:rsid w:val="00515E9B"/>
    <w:rsid w:val="00515FB7"/>
    <w:rsid w:val="00517CA6"/>
    <w:rsid w:val="00520216"/>
    <w:rsid w:val="00520636"/>
    <w:rsid w:val="00521056"/>
    <w:rsid w:val="005243C3"/>
    <w:rsid w:val="00525DFA"/>
    <w:rsid w:val="0052671F"/>
    <w:rsid w:val="00526736"/>
    <w:rsid w:val="00526D94"/>
    <w:rsid w:val="005270DD"/>
    <w:rsid w:val="00530943"/>
    <w:rsid w:val="00530A6D"/>
    <w:rsid w:val="00530E4A"/>
    <w:rsid w:val="0053167D"/>
    <w:rsid w:val="00532B6A"/>
    <w:rsid w:val="00534CD1"/>
    <w:rsid w:val="005355E4"/>
    <w:rsid w:val="00536302"/>
    <w:rsid w:val="00536A23"/>
    <w:rsid w:val="00536A2E"/>
    <w:rsid w:val="00536ED3"/>
    <w:rsid w:val="00543527"/>
    <w:rsid w:val="00544FCA"/>
    <w:rsid w:val="0054554A"/>
    <w:rsid w:val="005464FE"/>
    <w:rsid w:val="00546C86"/>
    <w:rsid w:val="00547EA6"/>
    <w:rsid w:val="00547F2D"/>
    <w:rsid w:val="005500C5"/>
    <w:rsid w:val="00550C8E"/>
    <w:rsid w:val="00550CBD"/>
    <w:rsid w:val="00550E75"/>
    <w:rsid w:val="005515E2"/>
    <w:rsid w:val="00551A12"/>
    <w:rsid w:val="00551F51"/>
    <w:rsid w:val="00552A98"/>
    <w:rsid w:val="005530A1"/>
    <w:rsid w:val="00554851"/>
    <w:rsid w:val="0055497D"/>
    <w:rsid w:val="0055518E"/>
    <w:rsid w:val="005566A4"/>
    <w:rsid w:val="0055680B"/>
    <w:rsid w:val="00556A08"/>
    <w:rsid w:val="00556AA3"/>
    <w:rsid w:val="005606E9"/>
    <w:rsid w:val="005627B4"/>
    <w:rsid w:val="00564159"/>
    <w:rsid w:val="00566678"/>
    <w:rsid w:val="00566FF8"/>
    <w:rsid w:val="00567588"/>
    <w:rsid w:val="00567B8B"/>
    <w:rsid w:val="0057199D"/>
    <w:rsid w:val="00571F1B"/>
    <w:rsid w:val="00572E8C"/>
    <w:rsid w:val="00573076"/>
    <w:rsid w:val="0057317F"/>
    <w:rsid w:val="00573CF7"/>
    <w:rsid w:val="00573DCB"/>
    <w:rsid w:val="00574671"/>
    <w:rsid w:val="00574C32"/>
    <w:rsid w:val="00576260"/>
    <w:rsid w:val="00577D6F"/>
    <w:rsid w:val="00580BDF"/>
    <w:rsid w:val="00580D37"/>
    <w:rsid w:val="00580DAA"/>
    <w:rsid w:val="005817B1"/>
    <w:rsid w:val="00582416"/>
    <w:rsid w:val="005829DC"/>
    <w:rsid w:val="005838A9"/>
    <w:rsid w:val="00584EA4"/>
    <w:rsid w:val="00585FEA"/>
    <w:rsid w:val="005865CA"/>
    <w:rsid w:val="00586941"/>
    <w:rsid w:val="00586B30"/>
    <w:rsid w:val="00586CDE"/>
    <w:rsid w:val="00587BC2"/>
    <w:rsid w:val="00592234"/>
    <w:rsid w:val="00594601"/>
    <w:rsid w:val="00594C29"/>
    <w:rsid w:val="00594DE4"/>
    <w:rsid w:val="0059506C"/>
    <w:rsid w:val="00595526"/>
    <w:rsid w:val="00596987"/>
    <w:rsid w:val="00596B23"/>
    <w:rsid w:val="00597B70"/>
    <w:rsid w:val="005A0A96"/>
    <w:rsid w:val="005A0B50"/>
    <w:rsid w:val="005A1806"/>
    <w:rsid w:val="005A1BA7"/>
    <w:rsid w:val="005A5464"/>
    <w:rsid w:val="005A55EB"/>
    <w:rsid w:val="005A5A0F"/>
    <w:rsid w:val="005A5AE0"/>
    <w:rsid w:val="005A68F1"/>
    <w:rsid w:val="005A6FB5"/>
    <w:rsid w:val="005A7279"/>
    <w:rsid w:val="005B10DE"/>
    <w:rsid w:val="005B162F"/>
    <w:rsid w:val="005B26D6"/>
    <w:rsid w:val="005B2A9D"/>
    <w:rsid w:val="005B2ACC"/>
    <w:rsid w:val="005B38E2"/>
    <w:rsid w:val="005B40C3"/>
    <w:rsid w:val="005B4873"/>
    <w:rsid w:val="005B5DDC"/>
    <w:rsid w:val="005B60E2"/>
    <w:rsid w:val="005C045A"/>
    <w:rsid w:val="005C0479"/>
    <w:rsid w:val="005C0713"/>
    <w:rsid w:val="005C1709"/>
    <w:rsid w:val="005C219B"/>
    <w:rsid w:val="005C2654"/>
    <w:rsid w:val="005C3121"/>
    <w:rsid w:val="005C321D"/>
    <w:rsid w:val="005C37FC"/>
    <w:rsid w:val="005C395C"/>
    <w:rsid w:val="005C572F"/>
    <w:rsid w:val="005C6946"/>
    <w:rsid w:val="005C6E7D"/>
    <w:rsid w:val="005D0141"/>
    <w:rsid w:val="005D1D46"/>
    <w:rsid w:val="005D2375"/>
    <w:rsid w:val="005D28C1"/>
    <w:rsid w:val="005D29E2"/>
    <w:rsid w:val="005D4174"/>
    <w:rsid w:val="005D42A6"/>
    <w:rsid w:val="005D5279"/>
    <w:rsid w:val="005D52D3"/>
    <w:rsid w:val="005D6239"/>
    <w:rsid w:val="005D6A5B"/>
    <w:rsid w:val="005E0604"/>
    <w:rsid w:val="005E09AD"/>
    <w:rsid w:val="005E13FF"/>
    <w:rsid w:val="005E339B"/>
    <w:rsid w:val="005E3EC7"/>
    <w:rsid w:val="005E6D10"/>
    <w:rsid w:val="005E7ECC"/>
    <w:rsid w:val="005F0620"/>
    <w:rsid w:val="005F0646"/>
    <w:rsid w:val="005F1A85"/>
    <w:rsid w:val="005F26A8"/>
    <w:rsid w:val="005F3464"/>
    <w:rsid w:val="005F42CC"/>
    <w:rsid w:val="005F643B"/>
    <w:rsid w:val="005F6797"/>
    <w:rsid w:val="005F6B5F"/>
    <w:rsid w:val="005F6CA1"/>
    <w:rsid w:val="005F79B0"/>
    <w:rsid w:val="005F7C64"/>
    <w:rsid w:val="006007B4"/>
    <w:rsid w:val="00600A4B"/>
    <w:rsid w:val="00600DD8"/>
    <w:rsid w:val="006018A5"/>
    <w:rsid w:val="006023A7"/>
    <w:rsid w:val="00602CFA"/>
    <w:rsid w:val="00602D1C"/>
    <w:rsid w:val="0060322C"/>
    <w:rsid w:val="006033D0"/>
    <w:rsid w:val="00604277"/>
    <w:rsid w:val="00604A10"/>
    <w:rsid w:val="0060563E"/>
    <w:rsid w:val="00606B86"/>
    <w:rsid w:val="00606CFA"/>
    <w:rsid w:val="00610934"/>
    <w:rsid w:val="00610951"/>
    <w:rsid w:val="006114C1"/>
    <w:rsid w:val="0061224C"/>
    <w:rsid w:val="00612399"/>
    <w:rsid w:val="0061332C"/>
    <w:rsid w:val="00613572"/>
    <w:rsid w:val="00613A08"/>
    <w:rsid w:val="00613BC2"/>
    <w:rsid w:val="00613F14"/>
    <w:rsid w:val="006143FE"/>
    <w:rsid w:val="006144F1"/>
    <w:rsid w:val="0061584D"/>
    <w:rsid w:val="00616299"/>
    <w:rsid w:val="00616A16"/>
    <w:rsid w:val="00616A9D"/>
    <w:rsid w:val="00616E6D"/>
    <w:rsid w:val="00621BCB"/>
    <w:rsid w:val="00622CE5"/>
    <w:rsid w:val="00623FB9"/>
    <w:rsid w:val="006242B4"/>
    <w:rsid w:val="006254EE"/>
    <w:rsid w:val="006254F5"/>
    <w:rsid w:val="00625DE2"/>
    <w:rsid w:val="006264CC"/>
    <w:rsid w:val="00626580"/>
    <w:rsid w:val="0062658D"/>
    <w:rsid w:val="0062671F"/>
    <w:rsid w:val="00627893"/>
    <w:rsid w:val="006278FD"/>
    <w:rsid w:val="00627A2B"/>
    <w:rsid w:val="00627FB3"/>
    <w:rsid w:val="006322CD"/>
    <w:rsid w:val="006336A7"/>
    <w:rsid w:val="006336CB"/>
    <w:rsid w:val="00633AC3"/>
    <w:rsid w:val="00636239"/>
    <w:rsid w:val="00636511"/>
    <w:rsid w:val="00636AF1"/>
    <w:rsid w:val="006415C5"/>
    <w:rsid w:val="00641848"/>
    <w:rsid w:val="00642982"/>
    <w:rsid w:val="00644AB2"/>
    <w:rsid w:val="006455FC"/>
    <w:rsid w:val="00645BDE"/>
    <w:rsid w:val="00645CB6"/>
    <w:rsid w:val="00646669"/>
    <w:rsid w:val="006474F5"/>
    <w:rsid w:val="00647695"/>
    <w:rsid w:val="0065187E"/>
    <w:rsid w:val="00651FDA"/>
    <w:rsid w:val="00653711"/>
    <w:rsid w:val="00653CCA"/>
    <w:rsid w:val="00656583"/>
    <w:rsid w:val="00656B53"/>
    <w:rsid w:val="006577D5"/>
    <w:rsid w:val="00657A55"/>
    <w:rsid w:val="00660050"/>
    <w:rsid w:val="006613DE"/>
    <w:rsid w:val="00661C5D"/>
    <w:rsid w:val="00663C78"/>
    <w:rsid w:val="006649A0"/>
    <w:rsid w:val="00664F6A"/>
    <w:rsid w:val="00665A0E"/>
    <w:rsid w:val="00666740"/>
    <w:rsid w:val="00666807"/>
    <w:rsid w:val="00666FF1"/>
    <w:rsid w:val="00667715"/>
    <w:rsid w:val="00667898"/>
    <w:rsid w:val="006704F1"/>
    <w:rsid w:val="00671256"/>
    <w:rsid w:val="00671316"/>
    <w:rsid w:val="006723EC"/>
    <w:rsid w:val="00672835"/>
    <w:rsid w:val="006733F9"/>
    <w:rsid w:val="006735F9"/>
    <w:rsid w:val="00673622"/>
    <w:rsid w:val="0067443E"/>
    <w:rsid w:val="0067697D"/>
    <w:rsid w:val="00677E48"/>
    <w:rsid w:val="00677EA5"/>
    <w:rsid w:val="00680A63"/>
    <w:rsid w:val="00680CC2"/>
    <w:rsid w:val="00680F1E"/>
    <w:rsid w:val="0068116B"/>
    <w:rsid w:val="006817C4"/>
    <w:rsid w:val="006822E1"/>
    <w:rsid w:val="006827B9"/>
    <w:rsid w:val="00683507"/>
    <w:rsid w:val="00684A4F"/>
    <w:rsid w:val="00684A61"/>
    <w:rsid w:val="00685D1F"/>
    <w:rsid w:val="00685E97"/>
    <w:rsid w:val="006861B0"/>
    <w:rsid w:val="006872A1"/>
    <w:rsid w:val="00687F23"/>
    <w:rsid w:val="006912CB"/>
    <w:rsid w:val="00691638"/>
    <w:rsid w:val="00691BA7"/>
    <w:rsid w:val="00691DA3"/>
    <w:rsid w:val="00694222"/>
    <w:rsid w:val="006946C1"/>
    <w:rsid w:val="00695190"/>
    <w:rsid w:val="0069553C"/>
    <w:rsid w:val="006957D8"/>
    <w:rsid w:val="006958C7"/>
    <w:rsid w:val="006961C0"/>
    <w:rsid w:val="00696444"/>
    <w:rsid w:val="0069661A"/>
    <w:rsid w:val="006975FB"/>
    <w:rsid w:val="00697D26"/>
    <w:rsid w:val="006A0417"/>
    <w:rsid w:val="006A06A8"/>
    <w:rsid w:val="006A0808"/>
    <w:rsid w:val="006A1E20"/>
    <w:rsid w:val="006A1FF7"/>
    <w:rsid w:val="006A22A9"/>
    <w:rsid w:val="006A2913"/>
    <w:rsid w:val="006A2962"/>
    <w:rsid w:val="006A38C7"/>
    <w:rsid w:val="006A534A"/>
    <w:rsid w:val="006A5615"/>
    <w:rsid w:val="006A69E9"/>
    <w:rsid w:val="006A6B45"/>
    <w:rsid w:val="006A7363"/>
    <w:rsid w:val="006A78E4"/>
    <w:rsid w:val="006B0788"/>
    <w:rsid w:val="006B0FC2"/>
    <w:rsid w:val="006B1394"/>
    <w:rsid w:val="006B21B6"/>
    <w:rsid w:val="006B2203"/>
    <w:rsid w:val="006B2542"/>
    <w:rsid w:val="006B2EEA"/>
    <w:rsid w:val="006B3105"/>
    <w:rsid w:val="006B3ABF"/>
    <w:rsid w:val="006B40D3"/>
    <w:rsid w:val="006B42E6"/>
    <w:rsid w:val="006B5051"/>
    <w:rsid w:val="006B5900"/>
    <w:rsid w:val="006B770F"/>
    <w:rsid w:val="006C0372"/>
    <w:rsid w:val="006C0F2D"/>
    <w:rsid w:val="006C21D9"/>
    <w:rsid w:val="006C2711"/>
    <w:rsid w:val="006C2820"/>
    <w:rsid w:val="006C3828"/>
    <w:rsid w:val="006C41A7"/>
    <w:rsid w:val="006C42E4"/>
    <w:rsid w:val="006C4799"/>
    <w:rsid w:val="006C4A28"/>
    <w:rsid w:val="006C4A3E"/>
    <w:rsid w:val="006C4D34"/>
    <w:rsid w:val="006C4F6C"/>
    <w:rsid w:val="006C5561"/>
    <w:rsid w:val="006C6309"/>
    <w:rsid w:val="006C67E8"/>
    <w:rsid w:val="006C69C9"/>
    <w:rsid w:val="006C6B98"/>
    <w:rsid w:val="006C6DA5"/>
    <w:rsid w:val="006C723B"/>
    <w:rsid w:val="006C7688"/>
    <w:rsid w:val="006D024F"/>
    <w:rsid w:val="006D0CA9"/>
    <w:rsid w:val="006D1AA5"/>
    <w:rsid w:val="006D2476"/>
    <w:rsid w:val="006D27E4"/>
    <w:rsid w:val="006D3FDD"/>
    <w:rsid w:val="006D45AD"/>
    <w:rsid w:val="006D47AB"/>
    <w:rsid w:val="006D4A3B"/>
    <w:rsid w:val="006D520D"/>
    <w:rsid w:val="006D5D0A"/>
    <w:rsid w:val="006D5F9E"/>
    <w:rsid w:val="006D6015"/>
    <w:rsid w:val="006D6B62"/>
    <w:rsid w:val="006E0CC7"/>
    <w:rsid w:val="006E1189"/>
    <w:rsid w:val="006E1645"/>
    <w:rsid w:val="006E1C38"/>
    <w:rsid w:val="006E1D16"/>
    <w:rsid w:val="006E1D87"/>
    <w:rsid w:val="006E2082"/>
    <w:rsid w:val="006E20F2"/>
    <w:rsid w:val="006E2FC4"/>
    <w:rsid w:val="006E335D"/>
    <w:rsid w:val="006E34ED"/>
    <w:rsid w:val="006E36EE"/>
    <w:rsid w:val="006E6A3D"/>
    <w:rsid w:val="006F0491"/>
    <w:rsid w:val="006F100D"/>
    <w:rsid w:val="006F10D2"/>
    <w:rsid w:val="006F1DF2"/>
    <w:rsid w:val="006F33F4"/>
    <w:rsid w:val="006F3C1C"/>
    <w:rsid w:val="006F3F8C"/>
    <w:rsid w:val="006F53EE"/>
    <w:rsid w:val="006F544E"/>
    <w:rsid w:val="006F63C9"/>
    <w:rsid w:val="006F75CD"/>
    <w:rsid w:val="00700671"/>
    <w:rsid w:val="0070110A"/>
    <w:rsid w:val="00702862"/>
    <w:rsid w:val="0070347D"/>
    <w:rsid w:val="00704E94"/>
    <w:rsid w:val="007059C5"/>
    <w:rsid w:val="00706AB8"/>
    <w:rsid w:val="00706C0D"/>
    <w:rsid w:val="007075C6"/>
    <w:rsid w:val="00707E6B"/>
    <w:rsid w:val="00710C6A"/>
    <w:rsid w:val="00710EE2"/>
    <w:rsid w:val="00712A48"/>
    <w:rsid w:val="00712AF8"/>
    <w:rsid w:val="00713919"/>
    <w:rsid w:val="00713A73"/>
    <w:rsid w:val="00713D64"/>
    <w:rsid w:val="00714018"/>
    <w:rsid w:val="00715504"/>
    <w:rsid w:val="00716652"/>
    <w:rsid w:val="007168B6"/>
    <w:rsid w:val="007170BD"/>
    <w:rsid w:val="00717558"/>
    <w:rsid w:val="00720498"/>
    <w:rsid w:val="00720546"/>
    <w:rsid w:val="00720CE6"/>
    <w:rsid w:val="00721FC8"/>
    <w:rsid w:val="00722231"/>
    <w:rsid w:val="00723E89"/>
    <w:rsid w:val="00723EEA"/>
    <w:rsid w:val="00723F47"/>
    <w:rsid w:val="007242E0"/>
    <w:rsid w:val="00724E59"/>
    <w:rsid w:val="007253AF"/>
    <w:rsid w:val="00727555"/>
    <w:rsid w:val="00727F55"/>
    <w:rsid w:val="00730071"/>
    <w:rsid w:val="00730970"/>
    <w:rsid w:val="00730B41"/>
    <w:rsid w:val="00730E62"/>
    <w:rsid w:val="00730FCD"/>
    <w:rsid w:val="00731C81"/>
    <w:rsid w:val="00733158"/>
    <w:rsid w:val="00733195"/>
    <w:rsid w:val="00733347"/>
    <w:rsid w:val="0073367A"/>
    <w:rsid w:val="00733F15"/>
    <w:rsid w:val="0073421B"/>
    <w:rsid w:val="00734445"/>
    <w:rsid w:val="0073514D"/>
    <w:rsid w:val="0073540C"/>
    <w:rsid w:val="00735B0C"/>
    <w:rsid w:val="00736587"/>
    <w:rsid w:val="0073674F"/>
    <w:rsid w:val="00737A2E"/>
    <w:rsid w:val="007404BB"/>
    <w:rsid w:val="007409B5"/>
    <w:rsid w:val="007439DC"/>
    <w:rsid w:val="00743A36"/>
    <w:rsid w:val="00745617"/>
    <w:rsid w:val="00745B9B"/>
    <w:rsid w:val="0074603B"/>
    <w:rsid w:val="007465C4"/>
    <w:rsid w:val="007477DE"/>
    <w:rsid w:val="0075000B"/>
    <w:rsid w:val="007502AA"/>
    <w:rsid w:val="0075037B"/>
    <w:rsid w:val="00750543"/>
    <w:rsid w:val="00750810"/>
    <w:rsid w:val="007510E7"/>
    <w:rsid w:val="00751220"/>
    <w:rsid w:val="0075143E"/>
    <w:rsid w:val="007527EC"/>
    <w:rsid w:val="00752A49"/>
    <w:rsid w:val="00753A86"/>
    <w:rsid w:val="007542E5"/>
    <w:rsid w:val="00754F33"/>
    <w:rsid w:val="00755AB4"/>
    <w:rsid w:val="00755F65"/>
    <w:rsid w:val="007563B9"/>
    <w:rsid w:val="00756EA0"/>
    <w:rsid w:val="00757CA2"/>
    <w:rsid w:val="007602DB"/>
    <w:rsid w:val="007611A6"/>
    <w:rsid w:val="00761BF7"/>
    <w:rsid w:val="007649B1"/>
    <w:rsid w:val="00766376"/>
    <w:rsid w:val="00766925"/>
    <w:rsid w:val="00766B7B"/>
    <w:rsid w:val="00766CAC"/>
    <w:rsid w:val="0076746F"/>
    <w:rsid w:val="0077193F"/>
    <w:rsid w:val="00771BF5"/>
    <w:rsid w:val="00772736"/>
    <w:rsid w:val="007727BE"/>
    <w:rsid w:val="00772894"/>
    <w:rsid w:val="007729A9"/>
    <w:rsid w:val="007743C3"/>
    <w:rsid w:val="007749B6"/>
    <w:rsid w:val="0077561C"/>
    <w:rsid w:val="00775779"/>
    <w:rsid w:val="00775DD3"/>
    <w:rsid w:val="00775FAA"/>
    <w:rsid w:val="00776387"/>
    <w:rsid w:val="00777474"/>
    <w:rsid w:val="0077792C"/>
    <w:rsid w:val="007806F3"/>
    <w:rsid w:val="007807E1"/>
    <w:rsid w:val="007825DF"/>
    <w:rsid w:val="00783E87"/>
    <w:rsid w:val="007843E9"/>
    <w:rsid w:val="00784C9F"/>
    <w:rsid w:val="00785245"/>
    <w:rsid w:val="00785368"/>
    <w:rsid w:val="007857AC"/>
    <w:rsid w:val="00790365"/>
    <w:rsid w:val="00790E98"/>
    <w:rsid w:val="00791213"/>
    <w:rsid w:val="007913A7"/>
    <w:rsid w:val="007919E2"/>
    <w:rsid w:val="00791CCA"/>
    <w:rsid w:val="007927DD"/>
    <w:rsid w:val="0079357F"/>
    <w:rsid w:val="007948C5"/>
    <w:rsid w:val="007950FB"/>
    <w:rsid w:val="00795828"/>
    <w:rsid w:val="00796419"/>
    <w:rsid w:val="00797803"/>
    <w:rsid w:val="007A1AFF"/>
    <w:rsid w:val="007A24CF"/>
    <w:rsid w:val="007A36EE"/>
    <w:rsid w:val="007A3FD4"/>
    <w:rsid w:val="007A454B"/>
    <w:rsid w:val="007A4598"/>
    <w:rsid w:val="007A5937"/>
    <w:rsid w:val="007A6269"/>
    <w:rsid w:val="007A6290"/>
    <w:rsid w:val="007A7911"/>
    <w:rsid w:val="007A7CA5"/>
    <w:rsid w:val="007B054C"/>
    <w:rsid w:val="007B061D"/>
    <w:rsid w:val="007B0954"/>
    <w:rsid w:val="007B1683"/>
    <w:rsid w:val="007B2349"/>
    <w:rsid w:val="007B336B"/>
    <w:rsid w:val="007B3E7D"/>
    <w:rsid w:val="007B59EE"/>
    <w:rsid w:val="007B5FE7"/>
    <w:rsid w:val="007B6E4D"/>
    <w:rsid w:val="007B710C"/>
    <w:rsid w:val="007C10CC"/>
    <w:rsid w:val="007C2242"/>
    <w:rsid w:val="007C26A2"/>
    <w:rsid w:val="007C26DA"/>
    <w:rsid w:val="007C3042"/>
    <w:rsid w:val="007C399B"/>
    <w:rsid w:val="007C451B"/>
    <w:rsid w:val="007C5251"/>
    <w:rsid w:val="007C7BD8"/>
    <w:rsid w:val="007D04D6"/>
    <w:rsid w:val="007D0709"/>
    <w:rsid w:val="007D0B3C"/>
    <w:rsid w:val="007D1523"/>
    <w:rsid w:val="007D268E"/>
    <w:rsid w:val="007D3133"/>
    <w:rsid w:val="007D3228"/>
    <w:rsid w:val="007D36F7"/>
    <w:rsid w:val="007D479C"/>
    <w:rsid w:val="007D538D"/>
    <w:rsid w:val="007D5F4F"/>
    <w:rsid w:val="007D705B"/>
    <w:rsid w:val="007D709B"/>
    <w:rsid w:val="007D756F"/>
    <w:rsid w:val="007D772B"/>
    <w:rsid w:val="007D7B1D"/>
    <w:rsid w:val="007E0842"/>
    <w:rsid w:val="007E1FB9"/>
    <w:rsid w:val="007E212C"/>
    <w:rsid w:val="007E396E"/>
    <w:rsid w:val="007E4886"/>
    <w:rsid w:val="007E4FAE"/>
    <w:rsid w:val="007E61A2"/>
    <w:rsid w:val="007F0546"/>
    <w:rsid w:val="007F094A"/>
    <w:rsid w:val="007F0E58"/>
    <w:rsid w:val="007F1B2D"/>
    <w:rsid w:val="007F1C70"/>
    <w:rsid w:val="007F3B95"/>
    <w:rsid w:val="007F4105"/>
    <w:rsid w:val="007F4667"/>
    <w:rsid w:val="007F5D1D"/>
    <w:rsid w:val="007F5E6A"/>
    <w:rsid w:val="007F6038"/>
    <w:rsid w:val="007F65D6"/>
    <w:rsid w:val="007F72EC"/>
    <w:rsid w:val="007F7D28"/>
    <w:rsid w:val="00800232"/>
    <w:rsid w:val="00800476"/>
    <w:rsid w:val="00801266"/>
    <w:rsid w:val="008036A3"/>
    <w:rsid w:val="00803D18"/>
    <w:rsid w:val="00804FFF"/>
    <w:rsid w:val="008058D4"/>
    <w:rsid w:val="0080674B"/>
    <w:rsid w:val="0080682B"/>
    <w:rsid w:val="00807246"/>
    <w:rsid w:val="00811451"/>
    <w:rsid w:val="008121FF"/>
    <w:rsid w:val="008123A9"/>
    <w:rsid w:val="00812666"/>
    <w:rsid w:val="00812671"/>
    <w:rsid w:val="00813A0D"/>
    <w:rsid w:val="00813A3B"/>
    <w:rsid w:val="00814DBB"/>
    <w:rsid w:val="008151FB"/>
    <w:rsid w:val="00816DC0"/>
    <w:rsid w:val="0082015B"/>
    <w:rsid w:val="00820E17"/>
    <w:rsid w:val="0082142E"/>
    <w:rsid w:val="00821650"/>
    <w:rsid w:val="008225BA"/>
    <w:rsid w:val="0082276C"/>
    <w:rsid w:val="0082295C"/>
    <w:rsid w:val="0082319C"/>
    <w:rsid w:val="00824054"/>
    <w:rsid w:val="008258EC"/>
    <w:rsid w:val="00825FAD"/>
    <w:rsid w:val="00826371"/>
    <w:rsid w:val="008263E8"/>
    <w:rsid w:val="0082762B"/>
    <w:rsid w:val="008277EE"/>
    <w:rsid w:val="0083118D"/>
    <w:rsid w:val="00831A04"/>
    <w:rsid w:val="0083206C"/>
    <w:rsid w:val="00832283"/>
    <w:rsid w:val="00832404"/>
    <w:rsid w:val="00832B38"/>
    <w:rsid w:val="00833DAB"/>
    <w:rsid w:val="008363C1"/>
    <w:rsid w:val="008369BE"/>
    <w:rsid w:val="00837002"/>
    <w:rsid w:val="00837176"/>
    <w:rsid w:val="008376B6"/>
    <w:rsid w:val="0084017A"/>
    <w:rsid w:val="008410EC"/>
    <w:rsid w:val="00841532"/>
    <w:rsid w:val="00841C26"/>
    <w:rsid w:val="00842CAF"/>
    <w:rsid w:val="008432E7"/>
    <w:rsid w:val="00843940"/>
    <w:rsid w:val="00843D5A"/>
    <w:rsid w:val="00844C89"/>
    <w:rsid w:val="00845514"/>
    <w:rsid w:val="00845BF3"/>
    <w:rsid w:val="00846954"/>
    <w:rsid w:val="008471B9"/>
    <w:rsid w:val="0084739C"/>
    <w:rsid w:val="008477DD"/>
    <w:rsid w:val="00847D85"/>
    <w:rsid w:val="00847E54"/>
    <w:rsid w:val="008521AD"/>
    <w:rsid w:val="00853934"/>
    <w:rsid w:val="00853EC4"/>
    <w:rsid w:val="008545EA"/>
    <w:rsid w:val="00854D03"/>
    <w:rsid w:val="00854EA7"/>
    <w:rsid w:val="00856C8B"/>
    <w:rsid w:val="00857C26"/>
    <w:rsid w:val="0086055E"/>
    <w:rsid w:val="00860A69"/>
    <w:rsid w:val="00860BD8"/>
    <w:rsid w:val="00861CA0"/>
    <w:rsid w:val="008620D8"/>
    <w:rsid w:val="008633EE"/>
    <w:rsid w:val="00863BD8"/>
    <w:rsid w:val="008656B0"/>
    <w:rsid w:val="00865A0B"/>
    <w:rsid w:val="00865BF6"/>
    <w:rsid w:val="00865C8E"/>
    <w:rsid w:val="008661B6"/>
    <w:rsid w:val="00866864"/>
    <w:rsid w:val="00866B24"/>
    <w:rsid w:val="00866CBF"/>
    <w:rsid w:val="00867679"/>
    <w:rsid w:val="00867A13"/>
    <w:rsid w:val="00870602"/>
    <w:rsid w:val="00871523"/>
    <w:rsid w:val="00872286"/>
    <w:rsid w:val="00873B21"/>
    <w:rsid w:val="00873F47"/>
    <w:rsid w:val="00874513"/>
    <w:rsid w:val="00875241"/>
    <w:rsid w:val="00875DA3"/>
    <w:rsid w:val="00875E09"/>
    <w:rsid w:val="00877906"/>
    <w:rsid w:val="00880146"/>
    <w:rsid w:val="00880283"/>
    <w:rsid w:val="00880436"/>
    <w:rsid w:val="0088120C"/>
    <w:rsid w:val="00881DB9"/>
    <w:rsid w:val="00881E68"/>
    <w:rsid w:val="00881EEF"/>
    <w:rsid w:val="008823B1"/>
    <w:rsid w:val="00884501"/>
    <w:rsid w:val="00884641"/>
    <w:rsid w:val="008846FA"/>
    <w:rsid w:val="00884E6F"/>
    <w:rsid w:val="00885111"/>
    <w:rsid w:val="00885B6F"/>
    <w:rsid w:val="008903FA"/>
    <w:rsid w:val="0089069D"/>
    <w:rsid w:val="00891FCC"/>
    <w:rsid w:val="00892389"/>
    <w:rsid w:val="00892ABF"/>
    <w:rsid w:val="008936FA"/>
    <w:rsid w:val="00893D1B"/>
    <w:rsid w:val="0089543C"/>
    <w:rsid w:val="00895FD5"/>
    <w:rsid w:val="00896236"/>
    <w:rsid w:val="0089728B"/>
    <w:rsid w:val="00897C4B"/>
    <w:rsid w:val="00897E01"/>
    <w:rsid w:val="008A04B0"/>
    <w:rsid w:val="008A07F2"/>
    <w:rsid w:val="008A1292"/>
    <w:rsid w:val="008A12A1"/>
    <w:rsid w:val="008A1903"/>
    <w:rsid w:val="008A20DA"/>
    <w:rsid w:val="008A2101"/>
    <w:rsid w:val="008A2EAC"/>
    <w:rsid w:val="008A33B9"/>
    <w:rsid w:val="008A419A"/>
    <w:rsid w:val="008A48B9"/>
    <w:rsid w:val="008A5A13"/>
    <w:rsid w:val="008A6D85"/>
    <w:rsid w:val="008A70BA"/>
    <w:rsid w:val="008A7D54"/>
    <w:rsid w:val="008B01D4"/>
    <w:rsid w:val="008B0410"/>
    <w:rsid w:val="008B0B9C"/>
    <w:rsid w:val="008B166C"/>
    <w:rsid w:val="008B2907"/>
    <w:rsid w:val="008B354C"/>
    <w:rsid w:val="008B4203"/>
    <w:rsid w:val="008B4DB0"/>
    <w:rsid w:val="008B6198"/>
    <w:rsid w:val="008B62B8"/>
    <w:rsid w:val="008B6A0F"/>
    <w:rsid w:val="008B6C13"/>
    <w:rsid w:val="008B79B1"/>
    <w:rsid w:val="008C034C"/>
    <w:rsid w:val="008C047F"/>
    <w:rsid w:val="008C0ADC"/>
    <w:rsid w:val="008C0FAF"/>
    <w:rsid w:val="008C1288"/>
    <w:rsid w:val="008C2787"/>
    <w:rsid w:val="008C4313"/>
    <w:rsid w:val="008C4A32"/>
    <w:rsid w:val="008C4B62"/>
    <w:rsid w:val="008C4ECA"/>
    <w:rsid w:val="008C50B8"/>
    <w:rsid w:val="008C5792"/>
    <w:rsid w:val="008C5A5C"/>
    <w:rsid w:val="008C638E"/>
    <w:rsid w:val="008C6A2C"/>
    <w:rsid w:val="008D049C"/>
    <w:rsid w:val="008D0AA7"/>
    <w:rsid w:val="008D0C39"/>
    <w:rsid w:val="008D10E2"/>
    <w:rsid w:val="008D151C"/>
    <w:rsid w:val="008D28E9"/>
    <w:rsid w:val="008D38C3"/>
    <w:rsid w:val="008D5AB7"/>
    <w:rsid w:val="008D5AFC"/>
    <w:rsid w:val="008D6585"/>
    <w:rsid w:val="008D7A24"/>
    <w:rsid w:val="008E0DF2"/>
    <w:rsid w:val="008E11C0"/>
    <w:rsid w:val="008E16D8"/>
    <w:rsid w:val="008E2825"/>
    <w:rsid w:val="008E2ED0"/>
    <w:rsid w:val="008E3793"/>
    <w:rsid w:val="008E6214"/>
    <w:rsid w:val="008F06CD"/>
    <w:rsid w:val="008F1600"/>
    <w:rsid w:val="008F2030"/>
    <w:rsid w:val="008F32F0"/>
    <w:rsid w:val="008F3B00"/>
    <w:rsid w:val="008F4BCE"/>
    <w:rsid w:val="008F53F5"/>
    <w:rsid w:val="008F5795"/>
    <w:rsid w:val="008F5EE0"/>
    <w:rsid w:val="008F6CA5"/>
    <w:rsid w:val="008F6F22"/>
    <w:rsid w:val="008F6FCE"/>
    <w:rsid w:val="008F725F"/>
    <w:rsid w:val="008F7496"/>
    <w:rsid w:val="008F76C0"/>
    <w:rsid w:val="008F79B8"/>
    <w:rsid w:val="009006FC"/>
    <w:rsid w:val="009016DA"/>
    <w:rsid w:val="00901FF4"/>
    <w:rsid w:val="009022CD"/>
    <w:rsid w:val="00902F99"/>
    <w:rsid w:val="00903F7E"/>
    <w:rsid w:val="00905E5B"/>
    <w:rsid w:val="00906229"/>
    <w:rsid w:val="009072F4"/>
    <w:rsid w:val="0091049E"/>
    <w:rsid w:val="00911C05"/>
    <w:rsid w:val="00914E47"/>
    <w:rsid w:val="00915156"/>
    <w:rsid w:val="00915999"/>
    <w:rsid w:val="00915A34"/>
    <w:rsid w:val="00915C66"/>
    <w:rsid w:val="00916786"/>
    <w:rsid w:val="00916CCC"/>
    <w:rsid w:val="0091735C"/>
    <w:rsid w:val="0092022C"/>
    <w:rsid w:val="00920657"/>
    <w:rsid w:val="0092128A"/>
    <w:rsid w:val="00921A92"/>
    <w:rsid w:val="00923868"/>
    <w:rsid w:val="00924F6E"/>
    <w:rsid w:val="00927121"/>
    <w:rsid w:val="00927333"/>
    <w:rsid w:val="009275F5"/>
    <w:rsid w:val="009300F7"/>
    <w:rsid w:val="00930259"/>
    <w:rsid w:val="00930805"/>
    <w:rsid w:val="00932B4D"/>
    <w:rsid w:val="00932E19"/>
    <w:rsid w:val="009335E2"/>
    <w:rsid w:val="0093456A"/>
    <w:rsid w:val="009347B6"/>
    <w:rsid w:val="009351CD"/>
    <w:rsid w:val="00935AC2"/>
    <w:rsid w:val="00936E7D"/>
    <w:rsid w:val="00937696"/>
    <w:rsid w:val="0094030F"/>
    <w:rsid w:val="009406FB"/>
    <w:rsid w:val="009409F7"/>
    <w:rsid w:val="00940C47"/>
    <w:rsid w:val="0094164D"/>
    <w:rsid w:val="00941F5C"/>
    <w:rsid w:val="009426FD"/>
    <w:rsid w:val="00942D09"/>
    <w:rsid w:val="00942D6F"/>
    <w:rsid w:val="009435B3"/>
    <w:rsid w:val="009437CA"/>
    <w:rsid w:val="0094435F"/>
    <w:rsid w:val="009448B2"/>
    <w:rsid w:val="00944FAA"/>
    <w:rsid w:val="0094572C"/>
    <w:rsid w:val="009457A2"/>
    <w:rsid w:val="00945856"/>
    <w:rsid w:val="009459E2"/>
    <w:rsid w:val="009459FA"/>
    <w:rsid w:val="00945C36"/>
    <w:rsid w:val="009460DB"/>
    <w:rsid w:val="0094710E"/>
    <w:rsid w:val="00947BF3"/>
    <w:rsid w:val="009517E3"/>
    <w:rsid w:val="00951926"/>
    <w:rsid w:val="00951FD0"/>
    <w:rsid w:val="00952113"/>
    <w:rsid w:val="00952643"/>
    <w:rsid w:val="009534F6"/>
    <w:rsid w:val="00953712"/>
    <w:rsid w:val="00954A0D"/>
    <w:rsid w:val="00955DD8"/>
    <w:rsid w:val="00956434"/>
    <w:rsid w:val="00957CAB"/>
    <w:rsid w:val="00957DEB"/>
    <w:rsid w:val="00961E01"/>
    <w:rsid w:val="0096213C"/>
    <w:rsid w:val="009635D1"/>
    <w:rsid w:val="0096438C"/>
    <w:rsid w:val="009651CB"/>
    <w:rsid w:val="00965D50"/>
    <w:rsid w:val="009660F3"/>
    <w:rsid w:val="00966777"/>
    <w:rsid w:val="00967890"/>
    <w:rsid w:val="009706E0"/>
    <w:rsid w:val="00970F19"/>
    <w:rsid w:val="0097105C"/>
    <w:rsid w:val="00971578"/>
    <w:rsid w:val="00971C14"/>
    <w:rsid w:val="00971EA5"/>
    <w:rsid w:val="00972AF5"/>
    <w:rsid w:val="0097323F"/>
    <w:rsid w:val="00973826"/>
    <w:rsid w:val="00973C0E"/>
    <w:rsid w:val="00974D34"/>
    <w:rsid w:val="00975BF5"/>
    <w:rsid w:val="00975DBA"/>
    <w:rsid w:val="00976D7B"/>
    <w:rsid w:val="00977441"/>
    <w:rsid w:val="00977726"/>
    <w:rsid w:val="00977B17"/>
    <w:rsid w:val="009824A8"/>
    <w:rsid w:val="009828B5"/>
    <w:rsid w:val="00983359"/>
    <w:rsid w:val="0098388B"/>
    <w:rsid w:val="00983AEF"/>
    <w:rsid w:val="009840E0"/>
    <w:rsid w:val="0098427F"/>
    <w:rsid w:val="00984C23"/>
    <w:rsid w:val="00984F6F"/>
    <w:rsid w:val="009853E9"/>
    <w:rsid w:val="009859DF"/>
    <w:rsid w:val="00985AD5"/>
    <w:rsid w:val="009865CD"/>
    <w:rsid w:val="00986DDA"/>
    <w:rsid w:val="0099022F"/>
    <w:rsid w:val="00990630"/>
    <w:rsid w:val="009907A4"/>
    <w:rsid w:val="009913C0"/>
    <w:rsid w:val="009917FB"/>
    <w:rsid w:val="00992007"/>
    <w:rsid w:val="0099294D"/>
    <w:rsid w:val="00993319"/>
    <w:rsid w:val="00993D40"/>
    <w:rsid w:val="00996252"/>
    <w:rsid w:val="0099751C"/>
    <w:rsid w:val="009A03CF"/>
    <w:rsid w:val="009A0E8A"/>
    <w:rsid w:val="009A314F"/>
    <w:rsid w:val="009A321C"/>
    <w:rsid w:val="009A342C"/>
    <w:rsid w:val="009A37F0"/>
    <w:rsid w:val="009A3CAD"/>
    <w:rsid w:val="009A4DFC"/>
    <w:rsid w:val="009A55FD"/>
    <w:rsid w:val="009A5BDE"/>
    <w:rsid w:val="009A5CAB"/>
    <w:rsid w:val="009A6713"/>
    <w:rsid w:val="009A6A2B"/>
    <w:rsid w:val="009A798A"/>
    <w:rsid w:val="009B0B73"/>
    <w:rsid w:val="009B129D"/>
    <w:rsid w:val="009B2C63"/>
    <w:rsid w:val="009B2CB9"/>
    <w:rsid w:val="009B3DB0"/>
    <w:rsid w:val="009B4CC9"/>
    <w:rsid w:val="009B505F"/>
    <w:rsid w:val="009B5E66"/>
    <w:rsid w:val="009B706E"/>
    <w:rsid w:val="009B71A8"/>
    <w:rsid w:val="009B7242"/>
    <w:rsid w:val="009C0564"/>
    <w:rsid w:val="009C0A1B"/>
    <w:rsid w:val="009C0D41"/>
    <w:rsid w:val="009C1733"/>
    <w:rsid w:val="009C1DFC"/>
    <w:rsid w:val="009C2235"/>
    <w:rsid w:val="009C2578"/>
    <w:rsid w:val="009C2E0E"/>
    <w:rsid w:val="009C347D"/>
    <w:rsid w:val="009C3DFA"/>
    <w:rsid w:val="009C41E2"/>
    <w:rsid w:val="009C48BC"/>
    <w:rsid w:val="009C5ED7"/>
    <w:rsid w:val="009C7CF4"/>
    <w:rsid w:val="009D0988"/>
    <w:rsid w:val="009D1095"/>
    <w:rsid w:val="009D14C2"/>
    <w:rsid w:val="009D1EB0"/>
    <w:rsid w:val="009D2012"/>
    <w:rsid w:val="009D2603"/>
    <w:rsid w:val="009D417B"/>
    <w:rsid w:val="009D648F"/>
    <w:rsid w:val="009D71C9"/>
    <w:rsid w:val="009D7BBD"/>
    <w:rsid w:val="009E0107"/>
    <w:rsid w:val="009E0445"/>
    <w:rsid w:val="009E059C"/>
    <w:rsid w:val="009E10FC"/>
    <w:rsid w:val="009E1889"/>
    <w:rsid w:val="009E1E0C"/>
    <w:rsid w:val="009E23CB"/>
    <w:rsid w:val="009E25BC"/>
    <w:rsid w:val="009E33EA"/>
    <w:rsid w:val="009E4C24"/>
    <w:rsid w:val="009E4F66"/>
    <w:rsid w:val="009E4FC5"/>
    <w:rsid w:val="009E566E"/>
    <w:rsid w:val="009E5CDC"/>
    <w:rsid w:val="009E7059"/>
    <w:rsid w:val="009E7AB3"/>
    <w:rsid w:val="009F0D2F"/>
    <w:rsid w:val="009F0D77"/>
    <w:rsid w:val="009F0DD3"/>
    <w:rsid w:val="009F2D23"/>
    <w:rsid w:val="009F5578"/>
    <w:rsid w:val="009F5997"/>
    <w:rsid w:val="009F5AA4"/>
    <w:rsid w:val="009F63A1"/>
    <w:rsid w:val="00A00287"/>
    <w:rsid w:val="00A0070D"/>
    <w:rsid w:val="00A00EBA"/>
    <w:rsid w:val="00A01901"/>
    <w:rsid w:val="00A01B18"/>
    <w:rsid w:val="00A01D00"/>
    <w:rsid w:val="00A02870"/>
    <w:rsid w:val="00A02D8F"/>
    <w:rsid w:val="00A0309C"/>
    <w:rsid w:val="00A03417"/>
    <w:rsid w:val="00A04FB4"/>
    <w:rsid w:val="00A0516F"/>
    <w:rsid w:val="00A052A6"/>
    <w:rsid w:val="00A05E88"/>
    <w:rsid w:val="00A05FCD"/>
    <w:rsid w:val="00A07280"/>
    <w:rsid w:val="00A073AD"/>
    <w:rsid w:val="00A0780A"/>
    <w:rsid w:val="00A07D7A"/>
    <w:rsid w:val="00A1157C"/>
    <w:rsid w:val="00A11C4C"/>
    <w:rsid w:val="00A1246E"/>
    <w:rsid w:val="00A12B18"/>
    <w:rsid w:val="00A138B0"/>
    <w:rsid w:val="00A14075"/>
    <w:rsid w:val="00A142C3"/>
    <w:rsid w:val="00A15121"/>
    <w:rsid w:val="00A15970"/>
    <w:rsid w:val="00A15A66"/>
    <w:rsid w:val="00A16C94"/>
    <w:rsid w:val="00A17972"/>
    <w:rsid w:val="00A221EF"/>
    <w:rsid w:val="00A22BFF"/>
    <w:rsid w:val="00A23448"/>
    <w:rsid w:val="00A24AB0"/>
    <w:rsid w:val="00A254DA"/>
    <w:rsid w:val="00A25D81"/>
    <w:rsid w:val="00A26B56"/>
    <w:rsid w:val="00A30CD1"/>
    <w:rsid w:val="00A30FB2"/>
    <w:rsid w:val="00A311EF"/>
    <w:rsid w:val="00A31E03"/>
    <w:rsid w:val="00A3204E"/>
    <w:rsid w:val="00A327BB"/>
    <w:rsid w:val="00A33983"/>
    <w:rsid w:val="00A3478E"/>
    <w:rsid w:val="00A3539F"/>
    <w:rsid w:val="00A36339"/>
    <w:rsid w:val="00A3674F"/>
    <w:rsid w:val="00A374B2"/>
    <w:rsid w:val="00A37DB9"/>
    <w:rsid w:val="00A40135"/>
    <w:rsid w:val="00A40F96"/>
    <w:rsid w:val="00A41140"/>
    <w:rsid w:val="00A42777"/>
    <w:rsid w:val="00A42C46"/>
    <w:rsid w:val="00A43213"/>
    <w:rsid w:val="00A4390F"/>
    <w:rsid w:val="00A44B2C"/>
    <w:rsid w:val="00A44DE5"/>
    <w:rsid w:val="00A45D0A"/>
    <w:rsid w:val="00A461CD"/>
    <w:rsid w:val="00A46426"/>
    <w:rsid w:val="00A46641"/>
    <w:rsid w:val="00A4770F"/>
    <w:rsid w:val="00A50375"/>
    <w:rsid w:val="00A50CEF"/>
    <w:rsid w:val="00A53429"/>
    <w:rsid w:val="00A539D2"/>
    <w:rsid w:val="00A53D8E"/>
    <w:rsid w:val="00A53DC5"/>
    <w:rsid w:val="00A541AC"/>
    <w:rsid w:val="00A545E7"/>
    <w:rsid w:val="00A56AC4"/>
    <w:rsid w:val="00A56BC9"/>
    <w:rsid w:val="00A5796F"/>
    <w:rsid w:val="00A61660"/>
    <w:rsid w:val="00A61E3B"/>
    <w:rsid w:val="00A61E5E"/>
    <w:rsid w:val="00A62FBD"/>
    <w:rsid w:val="00A6363B"/>
    <w:rsid w:val="00A63771"/>
    <w:rsid w:val="00A63803"/>
    <w:rsid w:val="00A638AD"/>
    <w:rsid w:val="00A64CA6"/>
    <w:rsid w:val="00A6563E"/>
    <w:rsid w:val="00A6697F"/>
    <w:rsid w:val="00A66F17"/>
    <w:rsid w:val="00A67378"/>
    <w:rsid w:val="00A67E8F"/>
    <w:rsid w:val="00A70430"/>
    <w:rsid w:val="00A72911"/>
    <w:rsid w:val="00A72D54"/>
    <w:rsid w:val="00A736B8"/>
    <w:rsid w:val="00A73E04"/>
    <w:rsid w:val="00A74B31"/>
    <w:rsid w:val="00A75EDC"/>
    <w:rsid w:val="00A75F65"/>
    <w:rsid w:val="00A77112"/>
    <w:rsid w:val="00A7716D"/>
    <w:rsid w:val="00A773B3"/>
    <w:rsid w:val="00A80413"/>
    <w:rsid w:val="00A80482"/>
    <w:rsid w:val="00A80A2E"/>
    <w:rsid w:val="00A80C13"/>
    <w:rsid w:val="00A80E8B"/>
    <w:rsid w:val="00A81285"/>
    <w:rsid w:val="00A82E00"/>
    <w:rsid w:val="00A833C1"/>
    <w:rsid w:val="00A84045"/>
    <w:rsid w:val="00A8531B"/>
    <w:rsid w:val="00A87390"/>
    <w:rsid w:val="00A8781A"/>
    <w:rsid w:val="00A91166"/>
    <w:rsid w:val="00A919A1"/>
    <w:rsid w:val="00A921A5"/>
    <w:rsid w:val="00A9229C"/>
    <w:rsid w:val="00A93ADF"/>
    <w:rsid w:val="00A9641B"/>
    <w:rsid w:val="00A97144"/>
    <w:rsid w:val="00A97AFE"/>
    <w:rsid w:val="00AA08DB"/>
    <w:rsid w:val="00AA0ECF"/>
    <w:rsid w:val="00AA1679"/>
    <w:rsid w:val="00AA36C6"/>
    <w:rsid w:val="00AA471A"/>
    <w:rsid w:val="00AA484C"/>
    <w:rsid w:val="00AA527C"/>
    <w:rsid w:val="00AA56C0"/>
    <w:rsid w:val="00AB0EE0"/>
    <w:rsid w:val="00AB1760"/>
    <w:rsid w:val="00AB1A59"/>
    <w:rsid w:val="00AB21C0"/>
    <w:rsid w:val="00AB2C8B"/>
    <w:rsid w:val="00AB3996"/>
    <w:rsid w:val="00AB3BA3"/>
    <w:rsid w:val="00AB3F80"/>
    <w:rsid w:val="00AB4764"/>
    <w:rsid w:val="00AB57C2"/>
    <w:rsid w:val="00AB57E6"/>
    <w:rsid w:val="00AB5980"/>
    <w:rsid w:val="00AB6008"/>
    <w:rsid w:val="00AB619C"/>
    <w:rsid w:val="00AB6C3E"/>
    <w:rsid w:val="00AB70E2"/>
    <w:rsid w:val="00AB7BD3"/>
    <w:rsid w:val="00AB7BEE"/>
    <w:rsid w:val="00AC01C8"/>
    <w:rsid w:val="00AC02C5"/>
    <w:rsid w:val="00AC0E5B"/>
    <w:rsid w:val="00AC2624"/>
    <w:rsid w:val="00AC26C4"/>
    <w:rsid w:val="00AC2C34"/>
    <w:rsid w:val="00AC2E54"/>
    <w:rsid w:val="00AC2FC7"/>
    <w:rsid w:val="00AC3327"/>
    <w:rsid w:val="00AC3B54"/>
    <w:rsid w:val="00AC64CD"/>
    <w:rsid w:val="00AC6DDA"/>
    <w:rsid w:val="00AC6FEE"/>
    <w:rsid w:val="00AC7422"/>
    <w:rsid w:val="00AC75FF"/>
    <w:rsid w:val="00AD00A7"/>
    <w:rsid w:val="00AD0B49"/>
    <w:rsid w:val="00AD0DB6"/>
    <w:rsid w:val="00AD1628"/>
    <w:rsid w:val="00AD169B"/>
    <w:rsid w:val="00AD2BBC"/>
    <w:rsid w:val="00AD2D3A"/>
    <w:rsid w:val="00AD3848"/>
    <w:rsid w:val="00AD3D5E"/>
    <w:rsid w:val="00AD4487"/>
    <w:rsid w:val="00AD47BD"/>
    <w:rsid w:val="00AD4C2A"/>
    <w:rsid w:val="00AD4D60"/>
    <w:rsid w:val="00AD6AFF"/>
    <w:rsid w:val="00AD7292"/>
    <w:rsid w:val="00AE0EBF"/>
    <w:rsid w:val="00AE1514"/>
    <w:rsid w:val="00AE152F"/>
    <w:rsid w:val="00AE1A2E"/>
    <w:rsid w:val="00AE20C1"/>
    <w:rsid w:val="00AE222E"/>
    <w:rsid w:val="00AE2A39"/>
    <w:rsid w:val="00AE37B0"/>
    <w:rsid w:val="00AE3C67"/>
    <w:rsid w:val="00AE3FAA"/>
    <w:rsid w:val="00AE4262"/>
    <w:rsid w:val="00AE5152"/>
    <w:rsid w:val="00AE5D38"/>
    <w:rsid w:val="00AE62E7"/>
    <w:rsid w:val="00AE6CF4"/>
    <w:rsid w:val="00AE7316"/>
    <w:rsid w:val="00AE7B18"/>
    <w:rsid w:val="00AF0350"/>
    <w:rsid w:val="00AF2FF4"/>
    <w:rsid w:val="00AF3330"/>
    <w:rsid w:val="00AF36EB"/>
    <w:rsid w:val="00AF37D2"/>
    <w:rsid w:val="00AF5228"/>
    <w:rsid w:val="00AF56CB"/>
    <w:rsid w:val="00AF5EC6"/>
    <w:rsid w:val="00AF7D4A"/>
    <w:rsid w:val="00B006D7"/>
    <w:rsid w:val="00B00B47"/>
    <w:rsid w:val="00B016E4"/>
    <w:rsid w:val="00B01A19"/>
    <w:rsid w:val="00B0295A"/>
    <w:rsid w:val="00B02FB3"/>
    <w:rsid w:val="00B05DD7"/>
    <w:rsid w:val="00B05E53"/>
    <w:rsid w:val="00B05EAD"/>
    <w:rsid w:val="00B067E5"/>
    <w:rsid w:val="00B1048A"/>
    <w:rsid w:val="00B106D0"/>
    <w:rsid w:val="00B10705"/>
    <w:rsid w:val="00B10C19"/>
    <w:rsid w:val="00B11B12"/>
    <w:rsid w:val="00B12148"/>
    <w:rsid w:val="00B123FA"/>
    <w:rsid w:val="00B1244A"/>
    <w:rsid w:val="00B125D5"/>
    <w:rsid w:val="00B144F6"/>
    <w:rsid w:val="00B15E64"/>
    <w:rsid w:val="00B20F6F"/>
    <w:rsid w:val="00B215C1"/>
    <w:rsid w:val="00B2198B"/>
    <w:rsid w:val="00B21D92"/>
    <w:rsid w:val="00B22A13"/>
    <w:rsid w:val="00B22D9A"/>
    <w:rsid w:val="00B2374C"/>
    <w:rsid w:val="00B23C3D"/>
    <w:rsid w:val="00B24383"/>
    <w:rsid w:val="00B25833"/>
    <w:rsid w:val="00B27A44"/>
    <w:rsid w:val="00B27D21"/>
    <w:rsid w:val="00B3004B"/>
    <w:rsid w:val="00B30BEE"/>
    <w:rsid w:val="00B3145A"/>
    <w:rsid w:val="00B314AD"/>
    <w:rsid w:val="00B3177D"/>
    <w:rsid w:val="00B32134"/>
    <w:rsid w:val="00B325AC"/>
    <w:rsid w:val="00B3362D"/>
    <w:rsid w:val="00B34F64"/>
    <w:rsid w:val="00B35200"/>
    <w:rsid w:val="00B35950"/>
    <w:rsid w:val="00B35BE0"/>
    <w:rsid w:val="00B35C1D"/>
    <w:rsid w:val="00B37FC8"/>
    <w:rsid w:val="00B4052A"/>
    <w:rsid w:val="00B41EFA"/>
    <w:rsid w:val="00B41F08"/>
    <w:rsid w:val="00B42481"/>
    <w:rsid w:val="00B42C7C"/>
    <w:rsid w:val="00B4342D"/>
    <w:rsid w:val="00B4368B"/>
    <w:rsid w:val="00B4449E"/>
    <w:rsid w:val="00B448CF"/>
    <w:rsid w:val="00B44E86"/>
    <w:rsid w:val="00B47066"/>
    <w:rsid w:val="00B4737A"/>
    <w:rsid w:val="00B506D8"/>
    <w:rsid w:val="00B51E4E"/>
    <w:rsid w:val="00B52D18"/>
    <w:rsid w:val="00B54BF2"/>
    <w:rsid w:val="00B5580A"/>
    <w:rsid w:val="00B57ADD"/>
    <w:rsid w:val="00B600E8"/>
    <w:rsid w:val="00B60895"/>
    <w:rsid w:val="00B60B9E"/>
    <w:rsid w:val="00B60DEB"/>
    <w:rsid w:val="00B61CC8"/>
    <w:rsid w:val="00B623FF"/>
    <w:rsid w:val="00B633F7"/>
    <w:rsid w:val="00B643CA"/>
    <w:rsid w:val="00B645F3"/>
    <w:rsid w:val="00B646A3"/>
    <w:rsid w:val="00B65F9F"/>
    <w:rsid w:val="00B668A8"/>
    <w:rsid w:val="00B669CE"/>
    <w:rsid w:val="00B672C6"/>
    <w:rsid w:val="00B67A00"/>
    <w:rsid w:val="00B67B8D"/>
    <w:rsid w:val="00B70FBC"/>
    <w:rsid w:val="00B71860"/>
    <w:rsid w:val="00B71991"/>
    <w:rsid w:val="00B71C3F"/>
    <w:rsid w:val="00B729ED"/>
    <w:rsid w:val="00B73769"/>
    <w:rsid w:val="00B73923"/>
    <w:rsid w:val="00B747BC"/>
    <w:rsid w:val="00B753D9"/>
    <w:rsid w:val="00B764C0"/>
    <w:rsid w:val="00B765B1"/>
    <w:rsid w:val="00B768E1"/>
    <w:rsid w:val="00B77DB6"/>
    <w:rsid w:val="00B80934"/>
    <w:rsid w:val="00B82CC9"/>
    <w:rsid w:val="00B839E0"/>
    <w:rsid w:val="00B839E7"/>
    <w:rsid w:val="00B84237"/>
    <w:rsid w:val="00B8514B"/>
    <w:rsid w:val="00B855A2"/>
    <w:rsid w:val="00B85AB5"/>
    <w:rsid w:val="00B86D6C"/>
    <w:rsid w:val="00B90314"/>
    <w:rsid w:val="00B90776"/>
    <w:rsid w:val="00B91F29"/>
    <w:rsid w:val="00B924F5"/>
    <w:rsid w:val="00B929D0"/>
    <w:rsid w:val="00B92CCF"/>
    <w:rsid w:val="00B94252"/>
    <w:rsid w:val="00B94B5E"/>
    <w:rsid w:val="00B95100"/>
    <w:rsid w:val="00B954AA"/>
    <w:rsid w:val="00B9628E"/>
    <w:rsid w:val="00B96E22"/>
    <w:rsid w:val="00B96E31"/>
    <w:rsid w:val="00B97752"/>
    <w:rsid w:val="00B97ADD"/>
    <w:rsid w:val="00B97C82"/>
    <w:rsid w:val="00B97FD2"/>
    <w:rsid w:val="00BA0884"/>
    <w:rsid w:val="00BA13FF"/>
    <w:rsid w:val="00BA17B4"/>
    <w:rsid w:val="00BA20F7"/>
    <w:rsid w:val="00BA357D"/>
    <w:rsid w:val="00BA444D"/>
    <w:rsid w:val="00BA4A04"/>
    <w:rsid w:val="00BA5585"/>
    <w:rsid w:val="00BA6842"/>
    <w:rsid w:val="00BA733E"/>
    <w:rsid w:val="00BA7641"/>
    <w:rsid w:val="00BA7749"/>
    <w:rsid w:val="00BA7C35"/>
    <w:rsid w:val="00BA7E65"/>
    <w:rsid w:val="00BB2737"/>
    <w:rsid w:val="00BB32FF"/>
    <w:rsid w:val="00BB3836"/>
    <w:rsid w:val="00BB39E1"/>
    <w:rsid w:val="00BB3CEF"/>
    <w:rsid w:val="00BB3EBF"/>
    <w:rsid w:val="00BB54EB"/>
    <w:rsid w:val="00BB5B9E"/>
    <w:rsid w:val="00BB5FA8"/>
    <w:rsid w:val="00BB6070"/>
    <w:rsid w:val="00BB6EE4"/>
    <w:rsid w:val="00BC0C41"/>
    <w:rsid w:val="00BC2347"/>
    <w:rsid w:val="00BC2543"/>
    <w:rsid w:val="00BC2C0C"/>
    <w:rsid w:val="00BC3906"/>
    <w:rsid w:val="00BC3BAD"/>
    <w:rsid w:val="00BC3D99"/>
    <w:rsid w:val="00BC4044"/>
    <w:rsid w:val="00BC4716"/>
    <w:rsid w:val="00BC54A6"/>
    <w:rsid w:val="00BC5612"/>
    <w:rsid w:val="00BC5885"/>
    <w:rsid w:val="00BC5A3A"/>
    <w:rsid w:val="00BC5FCE"/>
    <w:rsid w:val="00BC62FF"/>
    <w:rsid w:val="00BC68D7"/>
    <w:rsid w:val="00BD0220"/>
    <w:rsid w:val="00BD0736"/>
    <w:rsid w:val="00BD14BC"/>
    <w:rsid w:val="00BD196F"/>
    <w:rsid w:val="00BD20CD"/>
    <w:rsid w:val="00BD3C12"/>
    <w:rsid w:val="00BD42DE"/>
    <w:rsid w:val="00BD5ABF"/>
    <w:rsid w:val="00BD701C"/>
    <w:rsid w:val="00BE310E"/>
    <w:rsid w:val="00BE325B"/>
    <w:rsid w:val="00BE393F"/>
    <w:rsid w:val="00BE3F29"/>
    <w:rsid w:val="00BE44F6"/>
    <w:rsid w:val="00BE4536"/>
    <w:rsid w:val="00BE5509"/>
    <w:rsid w:val="00BE5851"/>
    <w:rsid w:val="00BE6FBF"/>
    <w:rsid w:val="00BF1B5B"/>
    <w:rsid w:val="00BF1C97"/>
    <w:rsid w:val="00BF238A"/>
    <w:rsid w:val="00BF2FBE"/>
    <w:rsid w:val="00BF3480"/>
    <w:rsid w:val="00BF3F65"/>
    <w:rsid w:val="00BF3F9A"/>
    <w:rsid w:val="00BF4658"/>
    <w:rsid w:val="00BF6216"/>
    <w:rsid w:val="00C00120"/>
    <w:rsid w:val="00C009DB"/>
    <w:rsid w:val="00C00F67"/>
    <w:rsid w:val="00C0148B"/>
    <w:rsid w:val="00C02571"/>
    <w:rsid w:val="00C0406E"/>
    <w:rsid w:val="00C04CF2"/>
    <w:rsid w:val="00C04D9A"/>
    <w:rsid w:val="00C060D8"/>
    <w:rsid w:val="00C0626C"/>
    <w:rsid w:val="00C06F6F"/>
    <w:rsid w:val="00C07D4D"/>
    <w:rsid w:val="00C10B9E"/>
    <w:rsid w:val="00C1376F"/>
    <w:rsid w:val="00C13933"/>
    <w:rsid w:val="00C140E4"/>
    <w:rsid w:val="00C144EF"/>
    <w:rsid w:val="00C1459B"/>
    <w:rsid w:val="00C15061"/>
    <w:rsid w:val="00C15C79"/>
    <w:rsid w:val="00C16CFB"/>
    <w:rsid w:val="00C17D31"/>
    <w:rsid w:val="00C2289A"/>
    <w:rsid w:val="00C2293E"/>
    <w:rsid w:val="00C23FB8"/>
    <w:rsid w:val="00C241CB"/>
    <w:rsid w:val="00C24AD2"/>
    <w:rsid w:val="00C2530D"/>
    <w:rsid w:val="00C26CF4"/>
    <w:rsid w:val="00C270C5"/>
    <w:rsid w:val="00C275D6"/>
    <w:rsid w:val="00C276F5"/>
    <w:rsid w:val="00C27B6E"/>
    <w:rsid w:val="00C27C0E"/>
    <w:rsid w:val="00C3057C"/>
    <w:rsid w:val="00C30E27"/>
    <w:rsid w:val="00C30FF9"/>
    <w:rsid w:val="00C30FFF"/>
    <w:rsid w:val="00C3145C"/>
    <w:rsid w:val="00C32219"/>
    <w:rsid w:val="00C32EC0"/>
    <w:rsid w:val="00C33635"/>
    <w:rsid w:val="00C34B4D"/>
    <w:rsid w:val="00C34B5F"/>
    <w:rsid w:val="00C35CD7"/>
    <w:rsid w:val="00C362C4"/>
    <w:rsid w:val="00C36644"/>
    <w:rsid w:val="00C3684D"/>
    <w:rsid w:val="00C37AD2"/>
    <w:rsid w:val="00C41749"/>
    <w:rsid w:val="00C41B7A"/>
    <w:rsid w:val="00C42250"/>
    <w:rsid w:val="00C42A0B"/>
    <w:rsid w:val="00C44BC5"/>
    <w:rsid w:val="00C44D47"/>
    <w:rsid w:val="00C450C5"/>
    <w:rsid w:val="00C46B1C"/>
    <w:rsid w:val="00C475BE"/>
    <w:rsid w:val="00C5026E"/>
    <w:rsid w:val="00C50A2F"/>
    <w:rsid w:val="00C51064"/>
    <w:rsid w:val="00C5161B"/>
    <w:rsid w:val="00C51ABD"/>
    <w:rsid w:val="00C52EF7"/>
    <w:rsid w:val="00C53920"/>
    <w:rsid w:val="00C54F3F"/>
    <w:rsid w:val="00C55DC0"/>
    <w:rsid w:val="00C56013"/>
    <w:rsid w:val="00C56251"/>
    <w:rsid w:val="00C562B6"/>
    <w:rsid w:val="00C56B78"/>
    <w:rsid w:val="00C56F56"/>
    <w:rsid w:val="00C575CE"/>
    <w:rsid w:val="00C57EEF"/>
    <w:rsid w:val="00C60813"/>
    <w:rsid w:val="00C61238"/>
    <w:rsid w:val="00C61395"/>
    <w:rsid w:val="00C61398"/>
    <w:rsid w:val="00C614F4"/>
    <w:rsid w:val="00C6211E"/>
    <w:rsid w:val="00C62509"/>
    <w:rsid w:val="00C63323"/>
    <w:rsid w:val="00C63420"/>
    <w:rsid w:val="00C6477F"/>
    <w:rsid w:val="00C64A44"/>
    <w:rsid w:val="00C64DCD"/>
    <w:rsid w:val="00C658A5"/>
    <w:rsid w:val="00C65C46"/>
    <w:rsid w:val="00C66103"/>
    <w:rsid w:val="00C66A60"/>
    <w:rsid w:val="00C678DF"/>
    <w:rsid w:val="00C702BD"/>
    <w:rsid w:val="00C70540"/>
    <w:rsid w:val="00C71C77"/>
    <w:rsid w:val="00C71FFE"/>
    <w:rsid w:val="00C7235D"/>
    <w:rsid w:val="00C723BF"/>
    <w:rsid w:val="00C729BD"/>
    <w:rsid w:val="00C73054"/>
    <w:rsid w:val="00C730B1"/>
    <w:rsid w:val="00C73128"/>
    <w:rsid w:val="00C731E7"/>
    <w:rsid w:val="00C736B2"/>
    <w:rsid w:val="00C747FC"/>
    <w:rsid w:val="00C75157"/>
    <w:rsid w:val="00C75AEF"/>
    <w:rsid w:val="00C76F38"/>
    <w:rsid w:val="00C8010D"/>
    <w:rsid w:val="00C80346"/>
    <w:rsid w:val="00C80974"/>
    <w:rsid w:val="00C809FD"/>
    <w:rsid w:val="00C81147"/>
    <w:rsid w:val="00C813D4"/>
    <w:rsid w:val="00C8171D"/>
    <w:rsid w:val="00C81A75"/>
    <w:rsid w:val="00C81D4E"/>
    <w:rsid w:val="00C820E0"/>
    <w:rsid w:val="00C82BEC"/>
    <w:rsid w:val="00C8467B"/>
    <w:rsid w:val="00C851C5"/>
    <w:rsid w:val="00C853B1"/>
    <w:rsid w:val="00C86227"/>
    <w:rsid w:val="00C86857"/>
    <w:rsid w:val="00C87C22"/>
    <w:rsid w:val="00C90B4F"/>
    <w:rsid w:val="00C921E3"/>
    <w:rsid w:val="00C9234E"/>
    <w:rsid w:val="00C92978"/>
    <w:rsid w:val="00C92981"/>
    <w:rsid w:val="00C9322B"/>
    <w:rsid w:val="00C93DBE"/>
    <w:rsid w:val="00C93E07"/>
    <w:rsid w:val="00C94387"/>
    <w:rsid w:val="00C9451A"/>
    <w:rsid w:val="00C95E9A"/>
    <w:rsid w:val="00C968BB"/>
    <w:rsid w:val="00C971A1"/>
    <w:rsid w:val="00C97943"/>
    <w:rsid w:val="00CA05EF"/>
    <w:rsid w:val="00CA144D"/>
    <w:rsid w:val="00CA1675"/>
    <w:rsid w:val="00CA174B"/>
    <w:rsid w:val="00CA1FCC"/>
    <w:rsid w:val="00CA2022"/>
    <w:rsid w:val="00CA32A6"/>
    <w:rsid w:val="00CA432B"/>
    <w:rsid w:val="00CA4C14"/>
    <w:rsid w:val="00CA51DA"/>
    <w:rsid w:val="00CA5FEC"/>
    <w:rsid w:val="00CA694C"/>
    <w:rsid w:val="00CA6AE8"/>
    <w:rsid w:val="00CB18BA"/>
    <w:rsid w:val="00CB18BE"/>
    <w:rsid w:val="00CB3261"/>
    <w:rsid w:val="00CB34E9"/>
    <w:rsid w:val="00CB3699"/>
    <w:rsid w:val="00CB3E11"/>
    <w:rsid w:val="00CB4633"/>
    <w:rsid w:val="00CB49E6"/>
    <w:rsid w:val="00CB4BCA"/>
    <w:rsid w:val="00CB55A1"/>
    <w:rsid w:val="00CB5906"/>
    <w:rsid w:val="00CB5A45"/>
    <w:rsid w:val="00CB6970"/>
    <w:rsid w:val="00CC0239"/>
    <w:rsid w:val="00CC07E7"/>
    <w:rsid w:val="00CC0CE9"/>
    <w:rsid w:val="00CC13E8"/>
    <w:rsid w:val="00CC2CFE"/>
    <w:rsid w:val="00CC30B6"/>
    <w:rsid w:val="00CC39F1"/>
    <w:rsid w:val="00CC520E"/>
    <w:rsid w:val="00CC5B12"/>
    <w:rsid w:val="00CC5D1F"/>
    <w:rsid w:val="00CC70C7"/>
    <w:rsid w:val="00CC7761"/>
    <w:rsid w:val="00CD017E"/>
    <w:rsid w:val="00CD096E"/>
    <w:rsid w:val="00CD1293"/>
    <w:rsid w:val="00CD19C9"/>
    <w:rsid w:val="00CD427D"/>
    <w:rsid w:val="00CD4796"/>
    <w:rsid w:val="00CD5273"/>
    <w:rsid w:val="00CD55E8"/>
    <w:rsid w:val="00CD5E66"/>
    <w:rsid w:val="00CD7027"/>
    <w:rsid w:val="00CD710F"/>
    <w:rsid w:val="00CE165D"/>
    <w:rsid w:val="00CE21BC"/>
    <w:rsid w:val="00CE3632"/>
    <w:rsid w:val="00CE419D"/>
    <w:rsid w:val="00CE4847"/>
    <w:rsid w:val="00CE7440"/>
    <w:rsid w:val="00CF118D"/>
    <w:rsid w:val="00CF131A"/>
    <w:rsid w:val="00CF1AD7"/>
    <w:rsid w:val="00CF251C"/>
    <w:rsid w:val="00CF2ADB"/>
    <w:rsid w:val="00CF2E87"/>
    <w:rsid w:val="00CF30D8"/>
    <w:rsid w:val="00CF33C8"/>
    <w:rsid w:val="00CF33E0"/>
    <w:rsid w:val="00CF3C9A"/>
    <w:rsid w:val="00CF446C"/>
    <w:rsid w:val="00CF4591"/>
    <w:rsid w:val="00CF5621"/>
    <w:rsid w:val="00CF5A30"/>
    <w:rsid w:val="00CF71F3"/>
    <w:rsid w:val="00CF72A4"/>
    <w:rsid w:val="00CF7FE9"/>
    <w:rsid w:val="00D01955"/>
    <w:rsid w:val="00D0311E"/>
    <w:rsid w:val="00D03399"/>
    <w:rsid w:val="00D04047"/>
    <w:rsid w:val="00D04E95"/>
    <w:rsid w:val="00D05C89"/>
    <w:rsid w:val="00D05CCD"/>
    <w:rsid w:val="00D05CCE"/>
    <w:rsid w:val="00D05F96"/>
    <w:rsid w:val="00D06157"/>
    <w:rsid w:val="00D0630F"/>
    <w:rsid w:val="00D06341"/>
    <w:rsid w:val="00D0740C"/>
    <w:rsid w:val="00D0759A"/>
    <w:rsid w:val="00D103D8"/>
    <w:rsid w:val="00D10591"/>
    <w:rsid w:val="00D11376"/>
    <w:rsid w:val="00D118A2"/>
    <w:rsid w:val="00D12A94"/>
    <w:rsid w:val="00D12ADF"/>
    <w:rsid w:val="00D13EE9"/>
    <w:rsid w:val="00D15131"/>
    <w:rsid w:val="00D16058"/>
    <w:rsid w:val="00D164D5"/>
    <w:rsid w:val="00D167BE"/>
    <w:rsid w:val="00D1756D"/>
    <w:rsid w:val="00D17681"/>
    <w:rsid w:val="00D17872"/>
    <w:rsid w:val="00D17C7A"/>
    <w:rsid w:val="00D20EC5"/>
    <w:rsid w:val="00D21A81"/>
    <w:rsid w:val="00D2213A"/>
    <w:rsid w:val="00D23210"/>
    <w:rsid w:val="00D23242"/>
    <w:rsid w:val="00D23667"/>
    <w:rsid w:val="00D246E3"/>
    <w:rsid w:val="00D251AF"/>
    <w:rsid w:val="00D25ADF"/>
    <w:rsid w:val="00D2632C"/>
    <w:rsid w:val="00D264E7"/>
    <w:rsid w:val="00D2694A"/>
    <w:rsid w:val="00D26C8B"/>
    <w:rsid w:val="00D27507"/>
    <w:rsid w:val="00D27A72"/>
    <w:rsid w:val="00D27B39"/>
    <w:rsid w:val="00D3106F"/>
    <w:rsid w:val="00D31B6D"/>
    <w:rsid w:val="00D32C00"/>
    <w:rsid w:val="00D35359"/>
    <w:rsid w:val="00D35DF4"/>
    <w:rsid w:val="00D35E91"/>
    <w:rsid w:val="00D36B7A"/>
    <w:rsid w:val="00D4075F"/>
    <w:rsid w:val="00D43AEE"/>
    <w:rsid w:val="00D44165"/>
    <w:rsid w:val="00D4443F"/>
    <w:rsid w:val="00D444A0"/>
    <w:rsid w:val="00D44BF9"/>
    <w:rsid w:val="00D45AEB"/>
    <w:rsid w:val="00D46096"/>
    <w:rsid w:val="00D47636"/>
    <w:rsid w:val="00D47946"/>
    <w:rsid w:val="00D50E22"/>
    <w:rsid w:val="00D5139F"/>
    <w:rsid w:val="00D522FE"/>
    <w:rsid w:val="00D527E1"/>
    <w:rsid w:val="00D52EAD"/>
    <w:rsid w:val="00D53CD8"/>
    <w:rsid w:val="00D53CF5"/>
    <w:rsid w:val="00D54138"/>
    <w:rsid w:val="00D562F2"/>
    <w:rsid w:val="00D60AAA"/>
    <w:rsid w:val="00D61489"/>
    <w:rsid w:val="00D62438"/>
    <w:rsid w:val="00D624AE"/>
    <w:rsid w:val="00D63C6A"/>
    <w:rsid w:val="00D63CE9"/>
    <w:rsid w:val="00D63D67"/>
    <w:rsid w:val="00D648C3"/>
    <w:rsid w:val="00D6697F"/>
    <w:rsid w:val="00D66F96"/>
    <w:rsid w:val="00D67D83"/>
    <w:rsid w:val="00D720F4"/>
    <w:rsid w:val="00D72261"/>
    <w:rsid w:val="00D73CCA"/>
    <w:rsid w:val="00D74303"/>
    <w:rsid w:val="00D75793"/>
    <w:rsid w:val="00D76672"/>
    <w:rsid w:val="00D766FC"/>
    <w:rsid w:val="00D76880"/>
    <w:rsid w:val="00D76AA4"/>
    <w:rsid w:val="00D7759F"/>
    <w:rsid w:val="00D80E79"/>
    <w:rsid w:val="00D81284"/>
    <w:rsid w:val="00D81705"/>
    <w:rsid w:val="00D819DA"/>
    <w:rsid w:val="00D83E96"/>
    <w:rsid w:val="00D86BD9"/>
    <w:rsid w:val="00D87163"/>
    <w:rsid w:val="00D87A95"/>
    <w:rsid w:val="00D90498"/>
    <w:rsid w:val="00D90598"/>
    <w:rsid w:val="00D91D00"/>
    <w:rsid w:val="00D91D38"/>
    <w:rsid w:val="00D922F4"/>
    <w:rsid w:val="00D92DFF"/>
    <w:rsid w:val="00D94159"/>
    <w:rsid w:val="00D946C4"/>
    <w:rsid w:val="00D95939"/>
    <w:rsid w:val="00D9641D"/>
    <w:rsid w:val="00D97CFE"/>
    <w:rsid w:val="00DA22F0"/>
    <w:rsid w:val="00DA2690"/>
    <w:rsid w:val="00DA2B51"/>
    <w:rsid w:val="00DA2C25"/>
    <w:rsid w:val="00DA2E1C"/>
    <w:rsid w:val="00DA4242"/>
    <w:rsid w:val="00DA4CA4"/>
    <w:rsid w:val="00DA7082"/>
    <w:rsid w:val="00DA7B13"/>
    <w:rsid w:val="00DB0123"/>
    <w:rsid w:val="00DB0945"/>
    <w:rsid w:val="00DB0FE2"/>
    <w:rsid w:val="00DB1F7D"/>
    <w:rsid w:val="00DB2045"/>
    <w:rsid w:val="00DB227B"/>
    <w:rsid w:val="00DB2B11"/>
    <w:rsid w:val="00DB2EAD"/>
    <w:rsid w:val="00DB39A0"/>
    <w:rsid w:val="00DB42DC"/>
    <w:rsid w:val="00DB4D6F"/>
    <w:rsid w:val="00DB5631"/>
    <w:rsid w:val="00DB604B"/>
    <w:rsid w:val="00DB674D"/>
    <w:rsid w:val="00DB6E0C"/>
    <w:rsid w:val="00DB6E49"/>
    <w:rsid w:val="00DB749C"/>
    <w:rsid w:val="00DB7A80"/>
    <w:rsid w:val="00DC08F8"/>
    <w:rsid w:val="00DC1328"/>
    <w:rsid w:val="00DC1580"/>
    <w:rsid w:val="00DC1CBD"/>
    <w:rsid w:val="00DC20A7"/>
    <w:rsid w:val="00DC312E"/>
    <w:rsid w:val="00DC3326"/>
    <w:rsid w:val="00DC3B0D"/>
    <w:rsid w:val="00DC3EC2"/>
    <w:rsid w:val="00DC4097"/>
    <w:rsid w:val="00DC52CF"/>
    <w:rsid w:val="00DC5899"/>
    <w:rsid w:val="00DC68C5"/>
    <w:rsid w:val="00DC6C55"/>
    <w:rsid w:val="00DC71BF"/>
    <w:rsid w:val="00DD1EE9"/>
    <w:rsid w:val="00DD2438"/>
    <w:rsid w:val="00DD2C5F"/>
    <w:rsid w:val="00DD2F9D"/>
    <w:rsid w:val="00DD3BB3"/>
    <w:rsid w:val="00DD55EA"/>
    <w:rsid w:val="00DD5A3F"/>
    <w:rsid w:val="00DD5EB9"/>
    <w:rsid w:val="00DD5FB6"/>
    <w:rsid w:val="00DD7C26"/>
    <w:rsid w:val="00DD7CC3"/>
    <w:rsid w:val="00DE02B3"/>
    <w:rsid w:val="00DE14CC"/>
    <w:rsid w:val="00DE187C"/>
    <w:rsid w:val="00DE2BE9"/>
    <w:rsid w:val="00DE2C58"/>
    <w:rsid w:val="00DE32A9"/>
    <w:rsid w:val="00DE424A"/>
    <w:rsid w:val="00DE4446"/>
    <w:rsid w:val="00DE4458"/>
    <w:rsid w:val="00DE5686"/>
    <w:rsid w:val="00DE70CB"/>
    <w:rsid w:val="00DE72D5"/>
    <w:rsid w:val="00DE7B5A"/>
    <w:rsid w:val="00DE7F6E"/>
    <w:rsid w:val="00DF0709"/>
    <w:rsid w:val="00DF07F9"/>
    <w:rsid w:val="00DF1392"/>
    <w:rsid w:val="00DF144D"/>
    <w:rsid w:val="00DF1F3D"/>
    <w:rsid w:val="00DF2AB8"/>
    <w:rsid w:val="00DF2BFC"/>
    <w:rsid w:val="00DF3328"/>
    <w:rsid w:val="00DF422D"/>
    <w:rsid w:val="00DF46E7"/>
    <w:rsid w:val="00DF4E14"/>
    <w:rsid w:val="00DF51F2"/>
    <w:rsid w:val="00DF60D9"/>
    <w:rsid w:val="00DF63A9"/>
    <w:rsid w:val="00DF69A5"/>
    <w:rsid w:val="00DF7190"/>
    <w:rsid w:val="00E00DA6"/>
    <w:rsid w:val="00E01887"/>
    <w:rsid w:val="00E01A59"/>
    <w:rsid w:val="00E0216F"/>
    <w:rsid w:val="00E026DE"/>
    <w:rsid w:val="00E027FA"/>
    <w:rsid w:val="00E02B61"/>
    <w:rsid w:val="00E0311B"/>
    <w:rsid w:val="00E038E3"/>
    <w:rsid w:val="00E03F42"/>
    <w:rsid w:val="00E04BD1"/>
    <w:rsid w:val="00E0721F"/>
    <w:rsid w:val="00E104D9"/>
    <w:rsid w:val="00E10E0B"/>
    <w:rsid w:val="00E11089"/>
    <w:rsid w:val="00E1238F"/>
    <w:rsid w:val="00E12D19"/>
    <w:rsid w:val="00E153DF"/>
    <w:rsid w:val="00E1547C"/>
    <w:rsid w:val="00E15690"/>
    <w:rsid w:val="00E157FF"/>
    <w:rsid w:val="00E15D31"/>
    <w:rsid w:val="00E16276"/>
    <w:rsid w:val="00E163BB"/>
    <w:rsid w:val="00E1686F"/>
    <w:rsid w:val="00E16EA0"/>
    <w:rsid w:val="00E178BC"/>
    <w:rsid w:val="00E20478"/>
    <w:rsid w:val="00E20E26"/>
    <w:rsid w:val="00E2216D"/>
    <w:rsid w:val="00E2237E"/>
    <w:rsid w:val="00E22B02"/>
    <w:rsid w:val="00E24740"/>
    <w:rsid w:val="00E25F72"/>
    <w:rsid w:val="00E26821"/>
    <w:rsid w:val="00E27377"/>
    <w:rsid w:val="00E27BFD"/>
    <w:rsid w:val="00E27D36"/>
    <w:rsid w:val="00E31680"/>
    <w:rsid w:val="00E32208"/>
    <w:rsid w:val="00E3281A"/>
    <w:rsid w:val="00E344A5"/>
    <w:rsid w:val="00E352BB"/>
    <w:rsid w:val="00E358E7"/>
    <w:rsid w:val="00E3647A"/>
    <w:rsid w:val="00E366A8"/>
    <w:rsid w:val="00E36932"/>
    <w:rsid w:val="00E374ED"/>
    <w:rsid w:val="00E37C22"/>
    <w:rsid w:val="00E37F57"/>
    <w:rsid w:val="00E401DE"/>
    <w:rsid w:val="00E40A81"/>
    <w:rsid w:val="00E421A5"/>
    <w:rsid w:val="00E4221E"/>
    <w:rsid w:val="00E433CB"/>
    <w:rsid w:val="00E43813"/>
    <w:rsid w:val="00E43F44"/>
    <w:rsid w:val="00E443CC"/>
    <w:rsid w:val="00E445CB"/>
    <w:rsid w:val="00E4537C"/>
    <w:rsid w:val="00E455DB"/>
    <w:rsid w:val="00E460D7"/>
    <w:rsid w:val="00E46F7A"/>
    <w:rsid w:val="00E501BE"/>
    <w:rsid w:val="00E507D3"/>
    <w:rsid w:val="00E511E9"/>
    <w:rsid w:val="00E52347"/>
    <w:rsid w:val="00E52820"/>
    <w:rsid w:val="00E5414B"/>
    <w:rsid w:val="00E5416F"/>
    <w:rsid w:val="00E54290"/>
    <w:rsid w:val="00E54669"/>
    <w:rsid w:val="00E55C1C"/>
    <w:rsid w:val="00E562DF"/>
    <w:rsid w:val="00E57D24"/>
    <w:rsid w:val="00E6001B"/>
    <w:rsid w:val="00E60B73"/>
    <w:rsid w:val="00E617FE"/>
    <w:rsid w:val="00E61E29"/>
    <w:rsid w:val="00E65D01"/>
    <w:rsid w:val="00E65D22"/>
    <w:rsid w:val="00E6674F"/>
    <w:rsid w:val="00E66907"/>
    <w:rsid w:val="00E704B3"/>
    <w:rsid w:val="00E708A8"/>
    <w:rsid w:val="00E70A5C"/>
    <w:rsid w:val="00E71AA9"/>
    <w:rsid w:val="00E720CE"/>
    <w:rsid w:val="00E72495"/>
    <w:rsid w:val="00E72855"/>
    <w:rsid w:val="00E72DFE"/>
    <w:rsid w:val="00E733C8"/>
    <w:rsid w:val="00E74154"/>
    <w:rsid w:val="00E76BEC"/>
    <w:rsid w:val="00E7740D"/>
    <w:rsid w:val="00E7794F"/>
    <w:rsid w:val="00E80862"/>
    <w:rsid w:val="00E80A75"/>
    <w:rsid w:val="00E8106A"/>
    <w:rsid w:val="00E81AE0"/>
    <w:rsid w:val="00E83E96"/>
    <w:rsid w:val="00E84233"/>
    <w:rsid w:val="00E85CF6"/>
    <w:rsid w:val="00E85E69"/>
    <w:rsid w:val="00E874FE"/>
    <w:rsid w:val="00E878DB"/>
    <w:rsid w:val="00E90263"/>
    <w:rsid w:val="00E929A5"/>
    <w:rsid w:val="00E94B53"/>
    <w:rsid w:val="00E95514"/>
    <w:rsid w:val="00E95701"/>
    <w:rsid w:val="00EA017F"/>
    <w:rsid w:val="00EA02C4"/>
    <w:rsid w:val="00EA05E7"/>
    <w:rsid w:val="00EA14AD"/>
    <w:rsid w:val="00EA161D"/>
    <w:rsid w:val="00EA1AB6"/>
    <w:rsid w:val="00EA3206"/>
    <w:rsid w:val="00EA395C"/>
    <w:rsid w:val="00EA55D0"/>
    <w:rsid w:val="00EA68D0"/>
    <w:rsid w:val="00EB01DA"/>
    <w:rsid w:val="00EB050B"/>
    <w:rsid w:val="00EB0584"/>
    <w:rsid w:val="00EB0DDA"/>
    <w:rsid w:val="00EB1A38"/>
    <w:rsid w:val="00EB2890"/>
    <w:rsid w:val="00EB44A2"/>
    <w:rsid w:val="00EB48CC"/>
    <w:rsid w:val="00EB544C"/>
    <w:rsid w:val="00EB5638"/>
    <w:rsid w:val="00EB6049"/>
    <w:rsid w:val="00EB6DE6"/>
    <w:rsid w:val="00EB6E07"/>
    <w:rsid w:val="00EB6FD0"/>
    <w:rsid w:val="00EB73F3"/>
    <w:rsid w:val="00EB7E02"/>
    <w:rsid w:val="00EC40D1"/>
    <w:rsid w:val="00EC41D0"/>
    <w:rsid w:val="00EC5015"/>
    <w:rsid w:val="00EC5216"/>
    <w:rsid w:val="00EC6533"/>
    <w:rsid w:val="00EC6FDF"/>
    <w:rsid w:val="00EC7F8B"/>
    <w:rsid w:val="00ED074B"/>
    <w:rsid w:val="00ED12A5"/>
    <w:rsid w:val="00ED137C"/>
    <w:rsid w:val="00ED17AC"/>
    <w:rsid w:val="00ED29FE"/>
    <w:rsid w:val="00ED439B"/>
    <w:rsid w:val="00ED4D0B"/>
    <w:rsid w:val="00ED5163"/>
    <w:rsid w:val="00ED52A0"/>
    <w:rsid w:val="00ED52CC"/>
    <w:rsid w:val="00ED5865"/>
    <w:rsid w:val="00ED7462"/>
    <w:rsid w:val="00ED79DD"/>
    <w:rsid w:val="00ED7B1A"/>
    <w:rsid w:val="00EE0701"/>
    <w:rsid w:val="00EE0C46"/>
    <w:rsid w:val="00EE16C5"/>
    <w:rsid w:val="00EE276D"/>
    <w:rsid w:val="00EE3386"/>
    <w:rsid w:val="00EE3980"/>
    <w:rsid w:val="00EE3C7A"/>
    <w:rsid w:val="00EE404E"/>
    <w:rsid w:val="00EE5087"/>
    <w:rsid w:val="00EE746C"/>
    <w:rsid w:val="00EF06D3"/>
    <w:rsid w:val="00EF1F01"/>
    <w:rsid w:val="00EF1F1B"/>
    <w:rsid w:val="00EF22C4"/>
    <w:rsid w:val="00EF25CC"/>
    <w:rsid w:val="00EF2704"/>
    <w:rsid w:val="00EF2E64"/>
    <w:rsid w:val="00EF3611"/>
    <w:rsid w:val="00EF3DEB"/>
    <w:rsid w:val="00EF41C0"/>
    <w:rsid w:val="00EF45A5"/>
    <w:rsid w:val="00EF468E"/>
    <w:rsid w:val="00EF55F2"/>
    <w:rsid w:val="00EF6014"/>
    <w:rsid w:val="00EF603D"/>
    <w:rsid w:val="00EF67E3"/>
    <w:rsid w:val="00EF681C"/>
    <w:rsid w:val="00EF6A2F"/>
    <w:rsid w:val="00EF7C5F"/>
    <w:rsid w:val="00F02ACD"/>
    <w:rsid w:val="00F02EEF"/>
    <w:rsid w:val="00F03741"/>
    <w:rsid w:val="00F04505"/>
    <w:rsid w:val="00F05300"/>
    <w:rsid w:val="00F06A8A"/>
    <w:rsid w:val="00F06FC2"/>
    <w:rsid w:val="00F102E6"/>
    <w:rsid w:val="00F105D3"/>
    <w:rsid w:val="00F10ABF"/>
    <w:rsid w:val="00F10B8B"/>
    <w:rsid w:val="00F1394A"/>
    <w:rsid w:val="00F14CC4"/>
    <w:rsid w:val="00F14E1A"/>
    <w:rsid w:val="00F15D79"/>
    <w:rsid w:val="00F16BB1"/>
    <w:rsid w:val="00F16E2E"/>
    <w:rsid w:val="00F17EEA"/>
    <w:rsid w:val="00F2006E"/>
    <w:rsid w:val="00F2104E"/>
    <w:rsid w:val="00F218B4"/>
    <w:rsid w:val="00F21C31"/>
    <w:rsid w:val="00F21CF2"/>
    <w:rsid w:val="00F22A2A"/>
    <w:rsid w:val="00F2431B"/>
    <w:rsid w:val="00F2475F"/>
    <w:rsid w:val="00F249E6"/>
    <w:rsid w:val="00F25B78"/>
    <w:rsid w:val="00F26EE6"/>
    <w:rsid w:val="00F26F8F"/>
    <w:rsid w:val="00F275B7"/>
    <w:rsid w:val="00F27EC5"/>
    <w:rsid w:val="00F30892"/>
    <w:rsid w:val="00F32F01"/>
    <w:rsid w:val="00F33116"/>
    <w:rsid w:val="00F33532"/>
    <w:rsid w:val="00F33891"/>
    <w:rsid w:val="00F365C4"/>
    <w:rsid w:val="00F36DB2"/>
    <w:rsid w:val="00F373FC"/>
    <w:rsid w:val="00F374A4"/>
    <w:rsid w:val="00F40CEF"/>
    <w:rsid w:val="00F4139F"/>
    <w:rsid w:val="00F422A8"/>
    <w:rsid w:val="00F42A63"/>
    <w:rsid w:val="00F45453"/>
    <w:rsid w:val="00F476DA"/>
    <w:rsid w:val="00F4798A"/>
    <w:rsid w:val="00F47BCF"/>
    <w:rsid w:val="00F50153"/>
    <w:rsid w:val="00F51F62"/>
    <w:rsid w:val="00F528C3"/>
    <w:rsid w:val="00F53514"/>
    <w:rsid w:val="00F535AB"/>
    <w:rsid w:val="00F53846"/>
    <w:rsid w:val="00F539E8"/>
    <w:rsid w:val="00F53BBC"/>
    <w:rsid w:val="00F53FE3"/>
    <w:rsid w:val="00F54112"/>
    <w:rsid w:val="00F5427D"/>
    <w:rsid w:val="00F54341"/>
    <w:rsid w:val="00F5619D"/>
    <w:rsid w:val="00F56ED5"/>
    <w:rsid w:val="00F574D3"/>
    <w:rsid w:val="00F57931"/>
    <w:rsid w:val="00F579F1"/>
    <w:rsid w:val="00F57B80"/>
    <w:rsid w:val="00F601D7"/>
    <w:rsid w:val="00F6029B"/>
    <w:rsid w:val="00F60341"/>
    <w:rsid w:val="00F60AD5"/>
    <w:rsid w:val="00F60C78"/>
    <w:rsid w:val="00F60F3A"/>
    <w:rsid w:val="00F61608"/>
    <w:rsid w:val="00F61776"/>
    <w:rsid w:val="00F62B33"/>
    <w:rsid w:val="00F64882"/>
    <w:rsid w:val="00F64CCE"/>
    <w:rsid w:val="00F64E64"/>
    <w:rsid w:val="00F65E5B"/>
    <w:rsid w:val="00F66147"/>
    <w:rsid w:val="00F66912"/>
    <w:rsid w:val="00F71203"/>
    <w:rsid w:val="00F71D25"/>
    <w:rsid w:val="00F729D6"/>
    <w:rsid w:val="00F72CE9"/>
    <w:rsid w:val="00F7388C"/>
    <w:rsid w:val="00F751C2"/>
    <w:rsid w:val="00F76541"/>
    <w:rsid w:val="00F76632"/>
    <w:rsid w:val="00F7665C"/>
    <w:rsid w:val="00F77D00"/>
    <w:rsid w:val="00F77FEB"/>
    <w:rsid w:val="00F80575"/>
    <w:rsid w:val="00F811FA"/>
    <w:rsid w:val="00F8186D"/>
    <w:rsid w:val="00F8383D"/>
    <w:rsid w:val="00F84880"/>
    <w:rsid w:val="00F85354"/>
    <w:rsid w:val="00F863B0"/>
    <w:rsid w:val="00F86D47"/>
    <w:rsid w:val="00F86F6C"/>
    <w:rsid w:val="00F87E88"/>
    <w:rsid w:val="00F904F9"/>
    <w:rsid w:val="00F9120B"/>
    <w:rsid w:val="00F9124B"/>
    <w:rsid w:val="00F914CC"/>
    <w:rsid w:val="00F9154A"/>
    <w:rsid w:val="00F91835"/>
    <w:rsid w:val="00F9235E"/>
    <w:rsid w:val="00F929B6"/>
    <w:rsid w:val="00F92CF0"/>
    <w:rsid w:val="00F94D99"/>
    <w:rsid w:val="00F97843"/>
    <w:rsid w:val="00FA0A38"/>
    <w:rsid w:val="00FA14D0"/>
    <w:rsid w:val="00FA1DC7"/>
    <w:rsid w:val="00FA1F4B"/>
    <w:rsid w:val="00FA2815"/>
    <w:rsid w:val="00FA2D37"/>
    <w:rsid w:val="00FA33F5"/>
    <w:rsid w:val="00FA45A9"/>
    <w:rsid w:val="00FA48A5"/>
    <w:rsid w:val="00FA4E86"/>
    <w:rsid w:val="00FA553D"/>
    <w:rsid w:val="00FA6B3C"/>
    <w:rsid w:val="00FA765C"/>
    <w:rsid w:val="00FA7DC5"/>
    <w:rsid w:val="00FB00DC"/>
    <w:rsid w:val="00FB036D"/>
    <w:rsid w:val="00FB072B"/>
    <w:rsid w:val="00FB0DDF"/>
    <w:rsid w:val="00FB0EDA"/>
    <w:rsid w:val="00FB1033"/>
    <w:rsid w:val="00FB16A6"/>
    <w:rsid w:val="00FB190A"/>
    <w:rsid w:val="00FB1FDA"/>
    <w:rsid w:val="00FB389B"/>
    <w:rsid w:val="00FB3FFF"/>
    <w:rsid w:val="00FB4059"/>
    <w:rsid w:val="00FB434C"/>
    <w:rsid w:val="00FB4863"/>
    <w:rsid w:val="00FB4DB4"/>
    <w:rsid w:val="00FB58B0"/>
    <w:rsid w:val="00FB6826"/>
    <w:rsid w:val="00FB6CD1"/>
    <w:rsid w:val="00FB73AD"/>
    <w:rsid w:val="00FC13A4"/>
    <w:rsid w:val="00FC38DA"/>
    <w:rsid w:val="00FC587E"/>
    <w:rsid w:val="00FC6134"/>
    <w:rsid w:val="00FC6D45"/>
    <w:rsid w:val="00FC6F2B"/>
    <w:rsid w:val="00FC751C"/>
    <w:rsid w:val="00FC7F35"/>
    <w:rsid w:val="00FC7FDD"/>
    <w:rsid w:val="00FD22AF"/>
    <w:rsid w:val="00FD288F"/>
    <w:rsid w:val="00FD2FCC"/>
    <w:rsid w:val="00FD323D"/>
    <w:rsid w:val="00FD3977"/>
    <w:rsid w:val="00FD3A86"/>
    <w:rsid w:val="00FD3FBB"/>
    <w:rsid w:val="00FD4010"/>
    <w:rsid w:val="00FD5597"/>
    <w:rsid w:val="00FD5937"/>
    <w:rsid w:val="00FD7701"/>
    <w:rsid w:val="00FD78AE"/>
    <w:rsid w:val="00FD7957"/>
    <w:rsid w:val="00FE00E7"/>
    <w:rsid w:val="00FE04A5"/>
    <w:rsid w:val="00FE15A6"/>
    <w:rsid w:val="00FE22E8"/>
    <w:rsid w:val="00FE28D0"/>
    <w:rsid w:val="00FE3616"/>
    <w:rsid w:val="00FE378A"/>
    <w:rsid w:val="00FE484A"/>
    <w:rsid w:val="00FE4B26"/>
    <w:rsid w:val="00FE4EDE"/>
    <w:rsid w:val="00FE4FBA"/>
    <w:rsid w:val="00FE4FBF"/>
    <w:rsid w:val="00FE783C"/>
    <w:rsid w:val="00FF0241"/>
    <w:rsid w:val="00FF09CF"/>
    <w:rsid w:val="00FF0DFB"/>
    <w:rsid w:val="00FF108F"/>
    <w:rsid w:val="00FF370D"/>
    <w:rsid w:val="00FF3E16"/>
    <w:rsid w:val="00FF4A45"/>
    <w:rsid w:val="00FF4EEF"/>
    <w:rsid w:val="00FF63FA"/>
    <w:rsid w:val="00FF69A0"/>
    <w:rsid w:val="00FF70B4"/>
    <w:rsid w:val="00FF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B27378"/>
  <w15:chartTrackingRefBased/>
  <w15:docId w15:val="{AEFE38A3-4C9C-402E-8FF9-C873F157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Modelos%20Personalizados%20do%20Office\PORT%20164%202021%20-%20FERIAS%20SUELI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5196A-B1CB-43C7-B017-E4E1816F8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PORT 164 2021 - FERIAS SUELI</Template>
  <TotalTime>4</TotalTime>
  <Pages>1</Pages>
  <Words>134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subject/>
  <dc:creator>User</dc:creator>
  <cp:keywords/>
  <cp:lastModifiedBy>User</cp:lastModifiedBy>
  <cp:revision>3</cp:revision>
  <cp:lastPrinted>2022-01-24T14:41:00Z</cp:lastPrinted>
  <dcterms:created xsi:type="dcterms:W3CDTF">2022-03-15T11:05:00Z</dcterms:created>
  <dcterms:modified xsi:type="dcterms:W3CDTF">2022-03-15T11:09:00Z</dcterms:modified>
</cp:coreProperties>
</file>