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D3A" w:rsidRDefault="00AD2D3A">
      <w:pPr>
        <w:pStyle w:val="Ttulo5"/>
        <w:ind w:left="1846" w:firstLine="139"/>
        <w:jc w:val="left"/>
        <w:rPr>
          <w:rFonts w:ascii="Arial" w:hAnsi="Arial"/>
          <w:sz w:val="22"/>
        </w:rPr>
      </w:pPr>
    </w:p>
    <w:p w:rsidR="00AD2D3A" w:rsidRDefault="00AD2D3A">
      <w:pPr>
        <w:pStyle w:val="Ttulo5"/>
        <w:ind w:firstLine="1418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PORTARIA </w:t>
      </w:r>
      <w:proofErr w:type="gramStart"/>
      <w:r>
        <w:rPr>
          <w:rFonts w:ascii="Arial" w:hAnsi="Arial"/>
          <w:sz w:val="22"/>
        </w:rPr>
        <w:t>N.º</w:t>
      </w:r>
      <w:proofErr w:type="gramEnd"/>
      <w:r>
        <w:rPr>
          <w:rFonts w:ascii="Arial" w:hAnsi="Arial"/>
          <w:sz w:val="22"/>
        </w:rPr>
        <w:t xml:space="preserve"> </w:t>
      </w:r>
      <w:r w:rsidR="007F5D1D">
        <w:rPr>
          <w:rFonts w:ascii="Arial" w:hAnsi="Arial"/>
          <w:sz w:val="22"/>
        </w:rPr>
        <w:t>01</w:t>
      </w:r>
      <w:r w:rsidR="00952643">
        <w:rPr>
          <w:rFonts w:ascii="Arial" w:hAnsi="Arial"/>
          <w:sz w:val="22"/>
        </w:rPr>
        <w:t>5</w:t>
      </w:r>
      <w:r w:rsidR="007F5D1D">
        <w:rPr>
          <w:rFonts w:ascii="Arial" w:hAnsi="Arial"/>
          <w:sz w:val="22"/>
        </w:rPr>
        <w:t>/</w:t>
      </w:r>
      <w:r>
        <w:rPr>
          <w:rFonts w:ascii="Arial" w:hAnsi="Arial"/>
          <w:sz w:val="22"/>
        </w:rPr>
        <w:t>20</w:t>
      </w:r>
      <w:r w:rsidR="003D00C1">
        <w:rPr>
          <w:rFonts w:ascii="Arial" w:hAnsi="Arial"/>
          <w:sz w:val="22"/>
        </w:rPr>
        <w:t>2</w:t>
      </w:r>
      <w:r w:rsidR="00C35CD7">
        <w:rPr>
          <w:rFonts w:ascii="Arial" w:hAnsi="Arial"/>
          <w:sz w:val="22"/>
        </w:rPr>
        <w:t>2</w:t>
      </w: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ind w:firstLine="1418"/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ED5865">
      <w:pPr>
        <w:pStyle w:val="Recuodecorpodetexto3"/>
        <w:ind w:left="1985" w:firstLine="0"/>
        <w:jc w:val="left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“CONCEDE </w:t>
      </w:r>
      <w:r w:rsidR="00021292">
        <w:rPr>
          <w:rFonts w:ascii="Arial" w:hAnsi="Arial"/>
          <w:sz w:val="22"/>
        </w:rPr>
        <w:t>FERIAS</w:t>
      </w:r>
      <w:r w:rsidR="008B62B8">
        <w:rPr>
          <w:rFonts w:ascii="Arial" w:hAnsi="Arial"/>
          <w:sz w:val="22"/>
        </w:rPr>
        <w:t xml:space="preserve">, </w:t>
      </w:r>
      <w:r w:rsidR="00AD2D3A">
        <w:rPr>
          <w:rFonts w:ascii="Arial" w:hAnsi="Arial"/>
          <w:sz w:val="22"/>
        </w:rPr>
        <w:t>E DÁ OUTRAS PROVIDÊNCIAS”</w:t>
      </w:r>
    </w:p>
    <w:p w:rsidR="00AD2D3A" w:rsidRDefault="00AD2D3A">
      <w:pPr>
        <w:jc w:val="both"/>
        <w:rPr>
          <w:rFonts w:ascii="Arial" w:hAnsi="Arial"/>
          <w:b/>
          <w:sz w:val="22"/>
        </w:rPr>
      </w:pPr>
    </w:p>
    <w:p w:rsidR="00AD2D3A" w:rsidRDefault="00AD2D3A">
      <w:pPr>
        <w:jc w:val="both"/>
        <w:rPr>
          <w:rFonts w:ascii="Arial" w:hAnsi="Arial"/>
          <w:sz w:val="22"/>
        </w:rPr>
      </w:pPr>
    </w:p>
    <w:p w:rsidR="00AD2D3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MOACIR MOTTIN</w:t>
      </w:r>
      <w:r w:rsidR="00400B5F">
        <w:rPr>
          <w:rFonts w:ascii="Arial" w:hAnsi="Arial"/>
          <w:b/>
        </w:rPr>
        <w:t>,</w:t>
      </w:r>
      <w:r w:rsidR="001C3FDD">
        <w:rPr>
          <w:rFonts w:ascii="Arial" w:hAnsi="Arial"/>
          <w:b/>
        </w:rPr>
        <w:t xml:space="preserve"> </w:t>
      </w:r>
      <w:r w:rsidR="007170BD">
        <w:rPr>
          <w:rFonts w:ascii="Arial" w:hAnsi="Arial"/>
        </w:rPr>
        <w:t>P</w:t>
      </w:r>
      <w:r w:rsidR="001C3FDD">
        <w:rPr>
          <w:rFonts w:ascii="Arial" w:hAnsi="Arial"/>
        </w:rPr>
        <w:t>r</w:t>
      </w:r>
      <w:r w:rsidR="00AD2D3A">
        <w:rPr>
          <w:rFonts w:ascii="Arial" w:hAnsi="Arial"/>
        </w:rPr>
        <w:t>efeit</w:t>
      </w:r>
      <w:r w:rsidR="00400B5F">
        <w:rPr>
          <w:rFonts w:ascii="Arial" w:hAnsi="Arial"/>
        </w:rPr>
        <w:t>o</w:t>
      </w:r>
      <w:r w:rsidR="00AD2D3A">
        <w:rPr>
          <w:rFonts w:ascii="Arial" w:hAnsi="Arial"/>
        </w:rPr>
        <w:t xml:space="preserve"> </w:t>
      </w:r>
      <w:r w:rsidR="00DB2B11">
        <w:rPr>
          <w:rFonts w:ascii="Arial" w:hAnsi="Arial"/>
        </w:rPr>
        <w:t xml:space="preserve">do </w:t>
      </w:r>
      <w:r w:rsidR="00AD2D3A">
        <w:rPr>
          <w:rFonts w:ascii="Arial" w:hAnsi="Arial"/>
        </w:rPr>
        <w:t>Munic</w:t>
      </w:r>
      <w:r w:rsidR="00DB2B11">
        <w:rPr>
          <w:rFonts w:ascii="Arial" w:hAnsi="Arial"/>
        </w:rPr>
        <w:t>ípio de Ouro Verde</w:t>
      </w:r>
      <w:r w:rsidR="00AD2D3A">
        <w:rPr>
          <w:rFonts w:ascii="Arial" w:hAnsi="Arial"/>
        </w:rPr>
        <w:t>, Estado de Santa Catarina, no uso de suas atribuições legais: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ED5865" w:rsidRDefault="00ED5865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  <w:r>
        <w:rPr>
          <w:rFonts w:ascii="Arial" w:hAnsi="Arial"/>
          <w:b/>
        </w:rPr>
        <w:t>R E S O L V E:</w:t>
      </w:r>
    </w:p>
    <w:p w:rsidR="00AD2D3A" w:rsidRDefault="00AD2D3A">
      <w:pPr>
        <w:pStyle w:val="Recuodecorpodetexto2"/>
        <w:tabs>
          <w:tab w:val="left" w:pos="3544"/>
        </w:tabs>
        <w:ind w:left="709" w:firstLine="1276"/>
        <w:rPr>
          <w:rFonts w:ascii="Arial" w:hAnsi="Arial"/>
          <w:b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  <w:b/>
        </w:rPr>
      </w:pPr>
    </w:p>
    <w:p w:rsidR="00AD2D3A" w:rsidRDefault="00AD2D3A" w:rsidP="00A11C4C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1 –</w:t>
      </w:r>
      <w:r>
        <w:rPr>
          <w:rFonts w:ascii="Arial" w:hAnsi="Arial"/>
        </w:rPr>
        <w:t xml:space="preserve"> </w:t>
      </w:r>
      <w:r w:rsidR="0022552F">
        <w:rPr>
          <w:rFonts w:ascii="Arial" w:hAnsi="Arial"/>
        </w:rPr>
        <w:t>C</w:t>
      </w:r>
      <w:r w:rsidR="00ED5865">
        <w:rPr>
          <w:rFonts w:ascii="Arial" w:hAnsi="Arial"/>
        </w:rPr>
        <w:t>onceder</w:t>
      </w:r>
      <w:r w:rsidR="00021292">
        <w:rPr>
          <w:rFonts w:ascii="Arial" w:hAnsi="Arial"/>
        </w:rPr>
        <w:t xml:space="preserve"> Férias </w:t>
      </w:r>
      <w:r w:rsidR="00FA765C">
        <w:rPr>
          <w:rFonts w:ascii="Arial" w:hAnsi="Arial"/>
        </w:rPr>
        <w:t>a</w:t>
      </w:r>
      <w:r w:rsidR="002C2D82">
        <w:rPr>
          <w:rFonts w:ascii="Arial" w:hAnsi="Arial"/>
        </w:rPr>
        <w:t>o</w:t>
      </w:r>
      <w:r w:rsidR="00275CC6">
        <w:rPr>
          <w:rFonts w:ascii="Arial" w:hAnsi="Arial"/>
        </w:rPr>
        <w:t xml:space="preserve"> </w:t>
      </w:r>
      <w:r w:rsidR="002A2CCF">
        <w:rPr>
          <w:rFonts w:ascii="Arial" w:hAnsi="Arial"/>
        </w:rPr>
        <w:t>Servido</w:t>
      </w:r>
      <w:r w:rsidR="002C2D82">
        <w:rPr>
          <w:rFonts w:ascii="Arial" w:hAnsi="Arial"/>
        </w:rPr>
        <w:t>r</w:t>
      </w:r>
      <w:r w:rsidR="002A2CCF">
        <w:rPr>
          <w:rFonts w:ascii="Arial" w:hAnsi="Arial"/>
        </w:rPr>
        <w:t xml:space="preserve"> Públic</w:t>
      </w:r>
      <w:r w:rsidR="002C2D82">
        <w:rPr>
          <w:rFonts w:ascii="Arial" w:hAnsi="Arial"/>
        </w:rPr>
        <w:t>o</w:t>
      </w:r>
      <w:r w:rsidR="002A2CCF">
        <w:rPr>
          <w:rFonts w:ascii="Arial" w:hAnsi="Arial"/>
        </w:rPr>
        <w:t xml:space="preserve"> Municipal S</w:t>
      </w:r>
      <w:r w:rsidR="000F4B38">
        <w:rPr>
          <w:rFonts w:ascii="Arial" w:hAnsi="Arial"/>
        </w:rPr>
        <w:t>r</w:t>
      </w:r>
      <w:r w:rsidR="00B27D21">
        <w:rPr>
          <w:rFonts w:ascii="Arial" w:hAnsi="Arial"/>
        </w:rPr>
        <w:t>.</w:t>
      </w:r>
      <w:r w:rsidR="00952643">
        <w:rPr>
          <w:rFonts w:ascii="Arial" w:hAnsi="Arial"/>
        </w:rPr>
        <w:t xml:space="preserve"> Ademir Júlio Ferreira de Abreu</w:t>
      </w:r>
      <w:r w:rsidR="00F275B7">
        <w:rPr>
          <w:rFonts w:ascii="Arial" w:hAnsi="Arial"/>
        </w:rPr>
        <w:t xml:space="preserve">, </w:t>
      </w:r>
      <w:r w:rsidR="00E52347">
        <w:rPr>
          <w:rFonts w:ascii="Arial" w:hAnsi="Arial"/>
        </w:rPr>
        <w:t>L</w:t>
      </w:r>
      <w:r w:rsidR="00381331">
        <w:rPr>
          <w:rFonts w:ascii="Arial" w:hAnsi="Arial"/>
        </w:rPr>
        <w:t>o</w:t>
      </w:r>
      <w:r w:rsidR="00DB227B">
        <w:rPr>
          <w:rFonts w:ascii="Arial" w:hAnsi="Arial"/>
        </w:rPr>
        <w:t>tad</w:t>
      </w:r>
      <w:r w:rsidR="002C2D82">
        <w:rPr>
          <w:rFonts w:ascii="Arial" w:hAnsi="Arial"/>
        </w:rPr>
        <w:t>o</w:t>
      </w:r>
      <w:r w:rsidR="001349F1">
        <w:rPr>
          <w:rFonts w:ascii="Arial" w:hAnsi="Arial"/>
        </w:rPr>
        <w:t xml:space="preserve"> </w:t>
      </w:r>
      <w:r w:rsidR="000B738E">
        <w:rPr>
          <w:rFonts w:ascii="Arial" w:hAnsi="Arial"/>
        </w:rPr>
        <w:t>junto a</w:t>
      </w:r>
      <w:r w:rsidR="004730FA">
        <w:rPr>
          <w:rFonts w:ascii="Arial" w:hAnsi="Arial"/>
        </w:rPr>
        <w:t xml:space="preserve"> Secretaria Municipal de</w:t>
      </w:r>
      <w:r w:rsidR="00952643">
        <w:rPr>
          <w:rFonts w:ascii="Arial" w:hAnsi="Arial"/>
        </w:rPr>
        <w:t xml:space="preserve"> Infraestrutura</w:t>
      </w:r>
      <w:r w:rsidR="003D00C1">
        <w:rPr>
          <w:rFonts w:ascii="Arial" w:hAnsi="Arial"/>
        </w:rPr>
        <w:t>,</w:t>
      </w:r>
      <w:r w:rsidR="000B738E">
        <w:rPr>
          <w:rFonts w:ascii="Arial" w:hAnsi="Arial"/>
        </w:rPr>
        <w:t xml:space="preserve"> correspondente ao período aquisitivo de</w:t>
      </w:r>
      <w:r w:rsidR="00F42A63">
        <w:rPr>
          <w:rFonts w:ascii="Arial" w:hAnsi="Arial"/>
        </w:rPr>
        <w:t xml:space="preserve"> </w:t>
      </w:r>
      <w:r w:rsidR="00952643">
        <w:rPr>
          <w:rFonts w:ascii="Arial" w:hAnsi="Arial"/>
        </w:rPr>
        <w:t>19</w:t>
      </w:r>
      <w:r w:rsidR="000B5B59">
        <w:rPr>
          <w:rFonts w:ascii="Arial" w:hAnsi="Arial"/>
        </w:rPr>
        <w:t>/</w:t>
      </w:r>
      <w:r w:rsidR="00952643">
        <w:rPr>
          <w:rFonts w:ascii="Arial" w:hAnsi="Arial"/>
        </w:rPr>
        <w:t>01</w:t>
      </w:r>
      <w:r w:rsidR="009B71A8">
        <w:rPr>
          <w:rFonts w:ascii="Arial" w:hAnsi="Arial"/>
        </w:rPr>
        <w:t>/</w:t>
      </w:r>
      <w:r w:rsidR="00063B14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52643">
        <w:rPr>
          <w:rFonts w:ascii="Arial" w:hAnsi="Arial"/>
        </w:rPr>
        <w:t>1</w:t>
      </w:r>
      <w:r w:rsidR="001544F8">
        <w:rPr>
          <w:rFonts w:ascii="Arial" w:hAnsi="Arial"/>
        </w:rPr>
        <w:t xml:space="preserve"> </w:t>
      </w:r>
      <w:r w:rsidR="00E00DA6">
        <w:rPr>
          <w:rFonts w:ascii="Arial" w:hAnsi="Arial"/>
        </w:rPr>
        <w:t>a</w:t>
      </w:r>
      <w:r w:rsidR="00DD1EE9">
        <w:rPr>
          <w:rFonts w:ascii="Arial" w:hAnsi="Arial"/>
        </w:rPr>
        <w:t xml:space="preserve"> </w:t>
      </w:r>
      <w:r w:rsidR="00952643">
        <w:rPr>
          <w:rFonts w:ascii="Arial" w:hAnsi="Arial"/>
        </w:rPr>
        <w:t>18</w:t>
      </w:r>
      <w:r w:rsidR="009347B6">
        <w:rPr>
          <w:rFonts w:ascii="Arial" w:hAnsi="Arial"/>
        </w:rPr>
        <w:t>/</w:t>
      </w:r>
      <w:r w:rsidR="00952643">
        <w:rPr>
          <w:rFonts w:ascii="Arial" w:hAnsi="Arial"/>
        </w:rPr>
        <w:t>01</w:t>
      </w:r>
      <w:r w:rsidR="004E0AE0">
        <w:rPr>
          <w:rFonts w:ascii="Arial" w:hAnsi="Arial"/>
        </w:rPr>
        <w:t>/</w:t>
      </w:r>
      <w:r w:rsidR="009335E2">
        <w:rPr>
          <w:rFonts w:ascii="Arial" w:hAnsi="Arial"/>
        </w:rPr>
        <w:t>20</w:t>
      </w:r>
      <w:r w:rsidR="00DD7CC3">
        <w:rPr>
          <w:rFonts w:ascii="Arial" w:hAnsi="Arial"/>
        </w:rPr>
        <w:t>2</w:t>
      </w:r>
      <w:r w:rsidR="00952643">
        <w:rPr>
          <w:rFonts w:ascii="Arial" w:hAnsi="Arial"/>
        </w:rPr>
        <w:t>2</w:t>
      </w:r>
      <w:r w:rsidR="002B19FD">
        <w:rPr>
          <w:rFonts w:ascii="Arial" w:hAnsi="Arial"/>
        </w:rPr>
        <w:t>,</w:t>
      </w:r>
      <w:r w:rsidR="00C41B7A">
        <w:rPr>
          <w:rFonts w:ascii="Arial" w:hAnsi="Arial"/>
        </w:rPr>
        <w:t xml:space="preserve"> </w:t>
      </w:r>
      <w:r w:rsidR="00021292">
        <w:rPr>
          <w:rFonts w:ascii="Arial" w:hAnsi="Arial"/>
        </w:rPr>
        <w:t xml:space="preserve">que </w:t>
      </w:r>
      <w:r w:rsidR="001241AF">
        <w:rPr>
          <w:rFonts w:ascii="Arial" w:hAnsi="Arial"/>
        </w:rPr>
        <w:t>serão</w:t>
      </w:r>
      <w:r w:rsidR="00C3145C">
        <w:rPr>
          <w:rFonts w:ascii="Arial" w:hAnsi="Arial"/>
        </w:rPr>
        <w:t xml:space="preserve"> gozadas no período de </w:t>
      </w:r>
      <w:r w:rsidR="00680F1E">
        <w:rPr>
          <w:rFonts w:ascii="Arial" w:hAnsi="Arial"/>
        </w:rPr>
        <w:t>0</w:t>
      </w:r>
      <w:r w:rsidR="00C35CD7">
        <w:rPr>
          <w:rFonts w:ascii="Arial" w:hAnsi="Arial"/>
        </w:rPr>
        <w:t>1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952643">
        <w:rPr>
          <w:rFonts w:ascii="Arial" w:hAnsi="Arial"/>
        </w:rPr>
        <w:t>3</w:t>
      </w:r>
      <w:r w:rsidR="00880283">
        <w:rPr>
          <w:rFonts w:ascii="Arial" w:hAnsi="Arial"/>
        </w:rPr>
        <w:t>/202</w:t>
      </w:r>
      <w:r w:rsidR="00B35BE0">
        <w:rPr>
          <w:rFonts w:ascii="Arial" w:hAnsi="Arial"/>
        </w:rPr>
        <w:t>2</w:t>
      </w:r>
      <w:r w:rsidR="00680F1E">
        <w:rPr>
          <w:rFonts w:ascii="Arial" w:hAnsi="Arial"/>
        </w:rPr>
        <w:t xml:space="preserve"> a </w:t>
      </w:r>
      <w:r w:rsidR="00952643">
        <w:rPr>
          <w:rFonts w:ascii="Arial" w:hAnsi="Arial"/>
        </w:rPr>
        <w:t>30</w:t>
      </w:r>
      <w:r w:rsidR="00880283">
        <w:rPr>
          <w:rFonts w:ascii="Arial" w:hAnsi="Arial"/>
        </w:rPr>
        <w:t>/</w:t>
      </w:r>
      <w:r w:rsidR="00B35BE0">
        <w:rPr>
          <w:rFonts w:ascii="Arial" w:hAnsi="Arial"/>
        </w:rPr>
        <w:t>0</w:t>
      </w:r>
      <w:r w:rsidR="00C35CD7">
        <w:rPr>
          <w:rFonts w:ascii="Arial" w:hAnsi="Arial"/>
        </w:rPr>
        <w:t>3</w:t>
      </w:r>
      <w:r w:rsidR="00AA08DB">
        <w:rPr>
          <w:rFonts w:ascii="Arial" w:hAnsi="Arial"/>
        </w:rPr>
        <w:t>/</w:t>
      </w:r>
      <w:r w:rsidR="00880283">
        <w:rPr>
          <w:rFonts w:ascii="Arial" w:hAnsi="Arial"/>
        </w:rPr>
        <w:t>/</w:t>
      </w:r>
      <w:r w:rsidR="00C3145C">
        <w:rPr>
          <w:rFonts w:ascii="Arial" w:hAnsi="Arial"/>
        </w:rPr>
        <w:t>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C3145C">
        <w:rPr>
          <w:rFonts w:ascii="Arial" w:hAnsi="Arial"/>
        </w:rPr>
        <w:t xml:space="preserve">, </w:t>
      </w:r>
      <w:r w:rsidR="00021292">
        <w:rPr>
          <w:rFonts w:ascii="Arial" w:hAnsi="Arial"/>
        </w:rPr>
        <w:t>retorna</w:t>
      </w:r>
      <w:r w:rsidR="00BA733E">
        <w:rPr>
          <w:rFonts w:ascii="Arial" w:hAnsi="Arial"/>
        </w:rPr>
        <w:t>n</w:t>
      </w:r>
      <w:r w:rsidR="00021292">
        <w:rPr>
          <w:rFonts w:ascii="Arial" w:hAnsi="Arial"/>
        </w:rPr>
        <w:t>do aos</w:t>
      </w:r>
      <w:r w:rsidR="00766B7B">
        <w:rPr>
          <w:rFonts w:ascii="Arial" w:hAnsi="Arial"/>
        </w:rPr>
        <w:t xml:space="preserve"> s</w:t>
      </w:r>
      <w:r w:rsidR="00021292">
        <w:rPr>
          <w:rFonts w:ascii="Arial" w:hAnsi="Arial"/>
        </w:rPr>
        <w:t xml:space="preserve">eus trabalhos no dia </w:t>
      </w:r>
      <w:r w:rsidR="00952643">
        <w:rPr>
          <w:rFonts w:ascii="Arial" w:hAnsi="Arial"/>
        </w:rPr>
        <w:t>31</w:t>
      </w:r>
      <w:r w:rsidR="00EE3980">
        <w:rPr>
          <w:rFonts w:ascii="Arial" w:hAnsi="Arial"/>
        </w:rPr>
        <w:t>/</w:t>
      </w:r>
      <w:r w:rsidR="00C35CD7">
        <w:rPr>
          <w:rFonts w:ascii="Arial" w:hAnsi="Arial"/>
        </w:rPr>
        <w:t>03</w:t>
      </w:r>
      <w:r w:rsidR="00021292">
        <w:rPr>
          <w:rFonts w:ascii="Arial" w:hAnsi="Arial"/>
        </w:rPr>
        <w:t>/20</w:t>
      </w:r>
      <w:r w:rsidR="001241AF">
        <w:rPr>
          <w:rFonts w:ascii="Arial" w:hAnsi="Arial"/>
        </w:rPr>
        <w:t>2</w:t>
      </w:r>
      <w:r w:rsidR="00B35BE0">
        <w:rPr>
          <w:rFonts w:ascii="Arial" w:hAnsi="Arial"/>
        </w:rPr>
        <w:t>2</w:t>
      </w:r>
      <w:r w:rsidR="003C45C4">
        <w:rPr>
          <w:rFonts w:ascii="Arial" w:hAnsi="Arial"/>
        </w:rPr>
        <w:t>.</w:t>
      </w:r>
    </w:p>
    <w:p w:rsidR="00C04CF2" w:rsidRDefault="00C04CF2" w:rsidP="00195623">
      <w:pPr>
        <w:pStyle w:val="Recuodecorpodetexto2"/>
        <w:ind w:left="709" w:firstLine="1276"/>
        <w:rPr>
          <w:rFonts w:ascii="Arial" w:hAnsi="Arial"/>
        </w:rPr>
      </w:pPr>
    </w:p>
    <w:p w:rsidR="00AD2D3A" w:rsidRDefault="004D4F2C" w:rsidP="007170BD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  <w:b/>
        </w:rPr>
        <w:t>2</w:t>
      </w:r>
      <w:r w:rsidR="00AD2D3A">
        <w:rPr>
          <w:rFonts w:ascii="Arial" w:hAnsi="Arial"/>
          <w:b/>
        </w:rPr>
        <w:t xml:space="preserve"> </w:t>
      </w:r>
      <w:r w:rsidR="00AD2D3A">
        <w:rPr>
          <w:rFonts w:ascii="Arial" w:hAnsi="Arial"/>
        </w:rPr>
        <w:t>– Esta Portaria entra em vigor na data de sua publicação, revogadas as disposições em contrário.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Ouro Verde (SC), em</w:t>
      </w:r>
      <w:r w:rsidR="00EF6A2F">
        <w:rPr>
          <w:rFonts w:ascii="Arial" w:hAnsi="Arial"/>
        </w:rPr>
        <w:t xml:space="preserve"> </w:t>
      </w:r>
      <w:r w:rsidR="00952643">
        <w:rPr>
          <w:rFonts w:ascii="Arial" w:hAnsi="Arial"/>
        </w:rPr>
        <w:t>04</w:t>
      </w:r>
      <w:r w:rsidR="00E32208">
        <w:rPr>
          <w:rFonts w:ascii="Arial" w:hAnsi="Arial"/>
        </w:rPr>
        <w:t xml:space="preserve"> </w:t>
      </w:r>
      <w:r w:rsidR="00530A6D">
        <w:rPr>
          <w:rFonts w:ascii="Arial" w:hAnsi="Arial"/>
        </w:rPr>
        <w:t>d</w:t>
      </w:r>
      <w:r w:rsidR="00EB0584">
        <w:rPr>
          <w:rFonts w:ascii="Arial" w:hAnsi="Arial"/>
        </w:rPr>
        <w:t>e</w:t>
      </w:r>
      <w:r w:rsidR="004A3FA0">
        <w:rPr>
          <w:rFonts w:ascii="Arial" w:hAnsi="Arial"/>
        </w:rPr>
        <w:t xml:space="preserve"> </w:t>
      </w:r>
      <w:r w:rsidR="00952643">
        <w:rPr>
          <w:rFonts w:ascii="Arial" w:hAnsi="Arial"/>
        </w:rPr>
        <w:t>março</w:t>
      </w:r>
      <w:bookmarkStart w:id="0" w:name="_GoBack"/>
      <w:bookmarkEnd w:id="0"/>
      <w:r w:rsidR="005865CA">
        <w:rPr>
          <w:rFonts w:ascii="Arial" w:hAnsi="Arial"/>
        </w:rPr>
        <w:t xml:space="preserve"> </w:t>
      </w:r>
      <w:r>
        <w:rPr>
          <w:rFonts w:ascii="Arial" w:hAnsi="Arial"/>
        </w:rPr>
        <w:t>de 20</w:t>
      </w:r>
      <w:r w:rsidR="001241AF">
        <w:rPr>
          <w:rFonts w:ascii="Arial" w:hAnsi="Arial"/>
        </w:rPr>
        <w:t>2</w:t>
      </w:r>
      <w:r w:rsidR="00C35CD7">
        <w:rPr>
          <w:rFonts w:ascii="Arial" w:hAnsi="Arial"/>
        </w:rPr>
        <w:t>2</w:t>
      </w:r>
      <w:r>
        <w:rPr>
          <w:rFonts w:ascii="Arial" w:hAnsi="Arial"/>
        </w:rPr>
        <w:t>.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</w:p>
    <w:p w:rsidR="00B5580A" w:rsidRDefault="003D00C1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MOAC</w:t>
      </w:r>
      <w:r w:rsidR="00892389">
        <w:rPr>
          <w:rFonts w:ascii="Arial" w:hAnsi="Arial"/>
        </w:rPr>
        <w:t>IR</w:t>
      </w:r>
      <w:r>
        <w:rPr>
          <w:rFonts w:ascii="Arial" w:hAnsi="Arial"/>
        </w:rPr>
        <w:t xml:space="preserve"> MOTTIN</w:t>
      </w:r>
    </w:p>
    <w:p w:rsidR="00AD2D3A" w:rsidRDefault="00AD2D3A">
      <w:pPr>
        <w:pStyle w:val="Recuodecorpodetexto2"/>
        <w:ind w:left="709" w:firstLine="1276"/>
        <w:rPr>
          <w:rFonts w:ascii="Arial" w:hAnsi="Arial"/>
        </w:rPr>
      </w:pPr>
      <w:r>
        <w:rPr>
          <w:rFonts w:ascii="Arial" w:hAnsi="Arial"/>
        </w:rPr>
        <w:t>PREFEIT</w:t>
      </w:r>
      <w:r w:rsidR="00400B5F">
        <w:rPr>
          <w:rFonts w:ascii="Arial" w:hAnsi="Arial"/>
        </w:rPr>
        <w:t>O</w:t>
      </w:r>
      <w:r>
        <w:rPr>
          <w:rFonts w:ascii="Arial" w:hAnsi="Arial"/>
        </w:rPr>
        <w:t xml:space="preserve"> MUNICIPAL</w:t>
      </w:r>
      <w:r w:rsidR="007170BD">
        <w:rPr>
          <w:rFonts w:ascii="Arial" w:hAnsi="Arial"/>
        </w:rPr>
        <w:t xml:space="preserve"> </w:t>
      </w: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firstLine="708"/>
        <w:jc w:val="both"/>
        <w:rPr>
          <w:rFonts w:ascii="Arial" w:hAnsi="Arial"/>
          <w:sz w:val="22"/>
        </w:rPr>
      </w:pPr>
    </w:p>
    <w:p w:rsidR="00AD2D3A" w:rsidRDefault="00AD2D3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A presente Portaria foi Registrada e Publicada em data supra. </w:t>
      </w: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ED5865" w:rsidRDefault="00ED5865">
      <w:pPr>
        <w:ind w:left="1277" w:firstLine="708"/>
        <w:jc w:val="both"/>
        <w:rPr>
          <w:rFonts w:ascii="Arial" w:hAnsi="Arial"/>
          <w:sz w:val="22"/>
        </w:rPr>
      </w:pPr>
    </w:p>
    <w:p w:rsidR="001C3FDD" w:rsidRDefault="004730FA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GIOVANA DO PRADO DA MOTTA</w:t>
      </w:r>
    </w:p>
    <w:p w:rsidR="00AD2D3A" w:rsidRDefault="004730FA" w:rsidP="001C3FDD">
      <w:pPr>
        <w:ind w:left="1277" w:firstLine="708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VICE PREFEITA MUNICIPAL</w:t>
      </w:r>
    </w:p>
    <w:sectPr w:rsidR="00AD2D3A">
      <w:headerReference w:type="default" r:id="rId8"/>
      <w:footerReference w:type="default" r:id="rId9"/>
      <w:pgSz w:w="11907" w:h="15876"/>
      <w:pgMar w:top="1874" w:right="1185" w:bottom="1418" w:left="1701" w:header="720" w:footer="44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3EE" w:rsidRDefault="006F53EE">
      <w:r>
        <w:separator/>
      </w:r>
    </w:p>
  </w:endnote>
  <w:endnote w:type="continuationSeparator" w:id="0">
    <w:p w:rsidR="006F53EE" w:rsidRDefault="006F5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Univers Condensed">
    <w:altName w:val="Arial Narrow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247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7562"/>
      <w:gridCol w:w="7562"/>
      <w:gridCol w:w="7562"/>
      <w:gridCol w:w="2048"/>
    </w:tblGrid>
    <w:tr w:rsidR="0096438C" w:rsidTr="00C729BD"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:rsidR="0096438C" w:rsidRDefault="0096438C" w:rsidP="00072A06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Fone/Fax: 049 34470007</w:t>
          </w:r>
        </w:p>
        <w:p w:rsidR="0096438C" w:rsidRDefault="0096438C" w:rsidP="00072A06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D27A72" w:rsidP="00072A06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>
                <wp:extent cx="771525" cy="514350"/>
                <wp:effectExtent l="0" t="0" r="0" b="0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514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62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jc w:val="center"/>
            <w:rPr>
              <w:color w:val="008080"/>
              <w:sz w:val="12"/>
              <w:lang w:val="en-US"/>
            </w:rPr>
          </w:pPr>
        </w:p>
      </w:tc>
      <w:tc>
        <w:tcPr>
          <w:tcW w:w="2048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Rodap"/>
            <w:rPr>
              <w:lang w:val="en-US"/>
            </w:rPr>
          </w:pPr>
        </w:p>
      </w:tc>
    </w:tr>
  </w:tbl>
  <w:p w:rsidR="0096438C" w:rsidRDefault="0096438C">
    <w:pPr>
      <w:pStyle w:val="Rodap"/>
      <w:rPr>
        <w:sz w:val="24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3EE" w:rsidRDefault="006F53EE">
      <w:r>
        <w:separator/>
      </w:r>
    </w:p>
  </w:footnote>
  <w:footnote w:type="continuationSeparator" w:id="0">
    <w:p w:rsidR="006F53EE" w:rsidRDefault="006F5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Ind w:w="-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00"/>
      <w:gridCol w:w="6731"/>
    </w:tblGrid>
    <w:tr w:rsidR="0096438C">
      <w:trPr>
        <w:trHeight w:val="1840"/>
      </w:trPr>
      <w:tc>
        <w:tcPr>
          <w:tcW w:w="2085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sz w:val="32"/>
            </w:rPr>
          </w:pPr>
          <w:r>
            <w:object w:dxaOrig="2160" w:dyaOrig="1965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25pt">
                <v:imagedata r:id="rId1" o:title=""/>
              </v:shape>
              <o:OLEObject Type="Embed" ProgID="CorelDraw.Graphic.9" ShapeID="_x0000_i1025" DrawAspect="Content" ObjectID="_1707892704" r:id="rId2"/>
            </w:object>
          </w:r>
        </w:p>
      </w:tc>
      <w:tc>
        <w:tcPr>
          <w:tcW w:w="7050" w:type="dxa"/>
          <w:tcBorders>
            <w:top w:val="nil"/>
            <w:left w:val="nil"/>
            <w:bottom w:val="nil"/>
            <w:right w:val="nil"/>
          </w:tcBorders>
        </w:tcPr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ESTADO DE SANTA CATARINA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28"/>
            </w:rPr>
          </w:pPr>
          <w:r>
            <w:rPr>
              <w:rFonts w:ascii="Albertus Extra Bold" w:hAnsi="Albertus Extra Bold" w:cs="Arial"/>
              <w:sz w:val="28"/>
            </w:rPr>
            <w:t>MUNICÍPIO DE OURO VERDE</w:t>
          </w:r>
        </w:p>
        <w:p w:rsidR="0096438C" w:rsidRDefault="0096438C">
          <w:pPr>
            <w:pStyle w:val="Cabealho"/>
            <w:rPr>
              <w:rFonts w:ascii="Albertus Extra Bold" w:hAnsi="Albertus Extra Bold" w:cs="Arial"/>
              <w:sz w:val="10"/>
            </w:rPr>
          </w:pPr>
        </w:p>
        <w:p w:rsidR="0096438C" w:rsidRDefault="0096438C">
          <w:pPr>
            <w:pStyle w:val="Cabealho"/>
            <w:rPr>
              <w:sz w:val="32"/>
            </w:rPr>
          </w:pPr>
          <w:r>
            <w:rPr>
              <w:rFonts w:ascii="Albertus Extra Bold" w:hAnsi="Albertus Extra Bold" w:cs="Arial"/>
              <w:sz w:val="32"/>
            </w:rPr>
            <w:t>CNPJ: 80.913.031/0001-72</w:t>
          </w:r>
        </w:p>
      </w:tc>
    </w:tr>
  </w:tbl>
  <w:p w:rsidR="0096438C" w:rsidRDefault="0096438C">
    <w:pPr>
      <w:pStyle w:val="Cabealh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A93AB8"/>
    <w:multiLevelType w:val="singleLevel"/>
    <w:tmpl w:val="C6E0134C"/>
    <w:lvl w:ilvl="0">
      <w:start w:val="2"/>
      <w:numFmt w:val="bullet"/>
      <w:lvlText w:val="-"/>
      <w:lvlJc w:val="left"/>
      <w:pPr>
        <w:tabs>
          <w:tab w:val="num" w:pos="2130"/>
        </w:tabs>
        <w:ind w:left="2130" w:hanging="360"/>
      </w:pPr>
      <w:rPr>
        <w:rFonts w:ascii="Times New Roman" w:hAnsi="Times New Roman" w:hint="default"/>
      </w:rPr>
    </w:lvl>
  </w:abstractNum>
  <w:abstractNum w:abstractNumId="1" w15:restartNumberingAfterBreak="0">
    <w:nsid w:val="1BE5611E"/>
    <w:multiLevelType w:val="singleLevel"/>
    <w:tmpl w:val="FFCA6D0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7936A71"/>
    <w:multiLevelType w:val="singleLevel"/>
    <w:tmpl w:val="44FCE19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D2A7101"/>
    <w:multiLevelType w:val="singleLevel"/>
    <w:tmpl w:val="C608B6E0"/>
    <w:lvl w:ilvl="0">
      <w:start w:val="9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37E51AF1"/>
    <w:multiLevelType w:val="singleLevel"/>
    <w:tmpl w:val="A39884FA"/>
    <w:lvl w:ilvl="0">
      <w:start w:val="7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6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69F35106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A72"/>
    <w:rsid w:val="0000027D"/>
    <w:rsid w:val="00001AAC"/>
    <w:rsid w:val="00004A7D"/>
    <w:rsid w:val="00004EB0"/>
    <w:rsid w:val="000054C4"/>
    <w:rsid w:val="00005646"/>
    <w:rsid w:val="00006652"/>
    <w:rsid w:val="00006EBF"/>
    <w:rsid w:val="00006F92"/>
    <w:rsid w:val="00010232"/>
    <w:rsid w:val="00010373"/>
    <w:rsid w:val="00011153"/>
    <w:rsid w:val="00011D31"/>
    <w:rsid w:val="0001295F"/>
    <w:rsid w:val="00013134"/>
    <w:rsid w:val="000132E5"/>
    <w:rsid w:val="0001336A"/>
    <w:rsid w:val="0001677A"/>
    <w:rsid w:val="00016BEA"/>
    <w:rsid w:val="00016F56"/>
    <w:rsid w:val="000204BE"/>
    <w:rsid w:val="00021292"/>
    <w:rsid w:val="0002159E"/>
    <w:rsid w:val="00021BD6"/>
    <w:rsid w:val="00023275"/>
    <w:rsid w:val="00023979"/>
    <w:rsid w:val="00023D49"/>
    <w:rsid w:val="000257CD"/>
    <w:rsid w:val="00025CB0"/>
    <w:rsid w:val="00025ED6"/>
    <w:rsid w:val="00025FF0"/>
    <w:rsid w:val="000261BE"/>
    <w:rsid w:val="00026355"/>
    <w:rsid w:val="00026D5B"/>
    <w:rsid w:val="00027403"/>
    <w:rsid w:val="00027C8A"/>
    <w:rsid w:val="000303B2"/>
    <w:rsid w:val="000303DD"/>
    <w:rsid w:val="00030B81"/>
    <w:rsid w:val="00031C26"/>
    <w:rsid w:val="00031DE4"/>
    <w:rsid w:val="000325BE"/>
    <w:rsid w:val="000335B8"/>
    <w:rsid w:val="00033670"/>
    <w:rsid w:val="00033A80"/>
    <w:rsid w:val="00033E60"/>
    <w:rsid w:val="00034186"/>
    <w:rsid w:val="00034400"/>
    <w:rsid w:val="00034726"/>
    <w:rsid w:val="0003776D"/>
    <w:rsid w:val="000400D3"/>
    <w:rsid w:val="0004043F"/>
    <w:rsid w:val="000408CE"/>
    <w:rsid w:val="00041252"/>
    <w:rsid w:val="000421E4"/>
    <w:rsid w:val="0004394E"/>
    <w:rsid w:val="000440D7"/>
    <w:rsid w:val="0004444D"/>
    <w:rsid w:val="00044B90"/>
    <w:rsid w:val="00044C94"/>
    <w:rsid w:val="00045162"/>
    <w:rsid w:val="00045447"/>
    <w:rsid w:val="00045747"/>
    <w:rsid w:val="000459C9"/>
    <w:rsid w:val="00047B91"/>
    <w:rsid w:val="00051EA4"/>
    <w:rsid w:val="00052249"/>
    <w:rsid w:val="0005237C"/>
    <w:rsid w:val="0005268D"/>
    <w:rsid w:val="000536BA"/>
    <w:rsid w:val="00053865"/>
    <w:rsid w:val="0005399A"/>
    <w:rsid w:val="00053B6D"/>
    <w:rsid w:val="00054A22"/>
    <w:rsid w:val="00054BFC"/>
    <w:rsid w:val="0005548F"/>
    <w:rsid w:val="000563C8"/>
    <w:rsid w:val="000572D8"/>
    <w:rsid w:val="000618E5"/>
    <w:rsid w:val="00062178"/>
    <w:rsid w:val="00062855"/>
    <w:rsid w:val="00062F5B"/>
    <w:rsid w:val="00063680"/>
    <w:rsid w:val="0006368D"/>
    <w:rsid w:val="000637E5"/>
    <w:rsid w:val="00063B14"/>
    <w:rsid w:val="00064C52"/>
    <w:rsid w:val="00064C5D"/>
    <w:rsid w:val="000659B6"/>
    <w:rsid w:val="00065CE0"/>
    <w:rsid w:val="000663B5"/>
    <w:rsid w:val="00066600"/>
    <w:rsid w:val="000668A5"/>
    <w:rsid w:val="000673CD"/>
    <w:rsid w:val="0007049F"/>
    <w:rsid w:val="000711B5"/>
    <w:rsid w:val="0007130F"/>
    <w:rsid w:val="00071E90"/>
    <w:rsid w:val="0007247E"/>
    <w:rsid w:val="00072708"/>
    <w:rsid w:val="00072A06"/>
    <w:rsid w:val="00072AF4"/>
    <w:rsid w:val="0007317F"/>
    <w:rsid w:val="0007537E"/>
    <w:rsid w:val="00075608"/>
    <w:rsid w:val="000762E1"/>
    <w:rsid w:val="000762E8"/>
    <w:rsid w:val="00077930"/>
    <w:rsid w:val="00077C74"/>
    <w:rsid w:val="00080603"/>
    <w:rsid w:val="000821DE"/>
    <w:rsid w:val="00082DBB"/>
    <w:rsid w:val="00082F89"/>
    <w:rsid w:val="000832D9"/>
    <w:rsid w:val="000839C1"/>
    <w:rsid w:val="00084C5A"/>
    <w:rsid w:val="000850C0"/>
    <w:rsid w:val="00087D53"/>
    <w:rsid w:val="00090278"/>
    <w:rsid w:val="00090344"/>
    <w:rsid w:val="000907C4"/>
    <w:rsid w:val="0009259F"/>
    <w:rsid w:val="00092ED1"/>
    <w:rsid w:val="0009408A"/>
    <w:rsid w:val="000940BE"/>
    <w:rsid w:val="0009492F"/>
    <w:rsid w:val="00094AA0"/>
    <w:rsid w:val="00094DCE"/>
    <w:rsid w:val="00094E88"/>
    <w:rsid w:val="0009656E"/>
    <w:rsid w:val="00096C21"/>
    <w:rsid w:val="00097030"/>
    <w:rsid w:val="000975D0"/>
    <w:rsid w:val="000A10C7"/>
    <w:rsid w:val="000A12F3"/>
    <w:rsid w:val="000A15DD"/>
    <w:rsid w:val="000A20B6"/>
    <w:rsid w:val="000A245A"/>
    <w:rsid w:val="000A2951"/>
    <w:rsid w:val="000A2AE8"/>
    <w:rsid w:val="000A40CB"/>
    <w:rsid w:val="000A4C22"/>
    <w:rsid w:val="000A56EB"/>
    <w:rsid w:val="000A57D0"/>
    <w:rsid w:val="000A5976"/>
    <w:rsid w:val="000A6421"/>
    <w:rsid w:val="000A7314"/>
    <w:rsid w:val="000A7378"/>
    <w:rsid w:val="000A7CF6"/>
    <w:rsid w:val="000A7FC7"/>
    <w:rsid w:val="000B174B"/>
    <w:rsid w:val="000B1930"/>
    <w:rsid w:val="000B1C26"/>
    <w:rsid w:val="000B229A"/>
    <w:rsid w:val="000B249E"/>
    <w:rsid w:val="000B2AB3"/>
    <w:rsid w:val="000B4045"/>
    <w:rsid w:val="000B425B"/>
    <w:rsid w:val="000B481B"/>
    <w:rsid w:val="000B4FB0"/>
    <w:rsid w:val="000B4FE7"/>
    <w:rsid w:val="000B5B59"/>
    <w:rsid w:val="000B6A68"/>
    <w:rsid w:val="000B6DB2"/>
    <w:rsid w:val="000B706F"/>
    <w:rsid w:val="000B738E"/>
    <w:rsid w:val="000B7397"/>
    <w:rsid w:val="000B7771"/>
    <w:rsid w:val="000C1395"/>
    <w:rsid w:val="000C15C7"/>
    <w:rsid w:val="000C171A"/>
    <w:rsid w:val="000C1D4C"/>
    <w:rsid w:val="000C1E85"/>
    <w:rsid w:val="000C1EFB"/>
    <w:rsid w:val="000C26C6"/>
    <w:rsid w:val="000C3790"/>
    <w:rsid w:val="000C3C67"/>
    <w:rsid w:val="000C3F48"/>
    <w:rsid w:val="000C3F5A"/>
    <w:rsid w:val="000C4FB1"/>
    <w:rsid w:val="000C5AA4"/>
    <w:rsid w:val="000C5AF2"/>
    <w:rsid w:val="000C5EA8"/>
    <w:rsid w:val="000C61CE"/>
    <w:rsid w:val="000C63AE"/>
    <w:rsid w:val="000C6483"/>
    <w:rsid w:val="000C6A15"/>
    <w:rsid w:val="000C761A"/>
    <w:rsid w:val="000C76A2"/>
    <w:rsid w:val="000C7C21"/>
    <w:rsid w:val="000D0C39"/>
    <w:rsid w:val="000D1192"/>
    <w:rsid w:val="000D11E9"/>
    <w:rsid w:val="000D17DA"/>
    <w:rsid w:val="000D18FF"/>
    <w:rsid w:val="000D19B1"/>
    <w:rsid w:val="000D1D8F"/>
    <w:rsid w:val="000D24D3"/>
    <w:rsid w:val="000D26E5"/>
    <w:rsid w:val="000D3D60"/>
    <w:rsid w:val="000D48AF"/>
    <w:rsid w:val="000D5FF8"/>
    <w:rsid w:val="000D653A"/>
    <w:rsid w:val="000D7FDC"/>
    <w:rsid w:val="000E09D9"/>
    <w:rsid w:val="000E0D24"/>
    <w:rsid w:val="000E2714"/>
    <w:rsid w:val="000E279B"/>
    <w:rsid w:val="000E3F64"/>
    <w:rsid w:val="000E41B9"/>
    <w:rsid w:val="000E59D3"/>
    <w:rsid w:val="000E5C67"/>
    <w:rsid w:val="000E5CFE"/>
    <w:rsid w:val="000E6FD9"/>
    <w:rsid w:val="000E791B"/>
    <w:rsid w:val="000E7A66"/>
    <w:rsid w:val="000F1451"/>
    <w:rsid w:val="000F1D69"/>
    <w:rsid w:val="000F2370"/>
    <w:rsid w:val="000F24BF"/>
    <w:rsid w:val="000F3173"/>
    <w:rsid w:val="000F4AE1"/>
    <w:rsid w:val="000F4B38"/>
    <w:rsid w:val="000F6DCD"/>
    <w:rsid w:val="000F719D"/>
    <w:rsid w:val="0010042E"/>
    <w:rsid w:val="0010162C"/>
    <w:rsid w:val="00101A31"/>
    <w:rsid w:val="00101D1F"/>
    <w:rsid w:val="00101E69"/>
    <w:rsid w:val="0010357D"/>
    <w:rsid w:val="00103AAD"/>
    <w:rsid w:val="00103B87"/>
    <w:rsid w:val="00104935"/>
    <w:rsid w:val="00104DDD"/>
    <w:rsid w:val="0010533F"/>
    <w:rsid w:val="00105640"/>
    <w:rsid w:val="00105750"/>
    <w:rsid w:val="00106151"/>
    <w:rsid w:val="00106A21"/>
    <w:rsid w:val="00106D5C"/>
    <w:rsid w:val="00107055"/>
    <w:rsid w:val="001077B4"/>
    <w:rsid w:val="00107D65"/>
    <w:rsid w:val="0011088D"/>
    <w:rsid w:val="00111476"/>
    <w:rsid w:val="001117E5"/>
    <w:rsid w:val="00112311"/>
    <w:rsid w:val="0011271B"/>
    <w:rsid w:val="00113270"/>
    <w:rsid w:val="001144D8"/>
    <w:rsid w:val="0011554B"/>
    <w:rsid w:val="001178AF"/>
    <w:rsid w:val="00117CB4"/>
    <w:rsid w:val="00117D7C"/>
    <w:rsid w:val="001212A8"/>
    <w:rsid w:val="0012133C"/>
    <w:rsid w:val="0012151F"/>
    <w:rsid w:val="0012192E"/>
    <w:rsid w:val="0012207F"/>
    <w:rsid w:val="00122A88"/>
    <w:rsid w:val="00123005"/>
    <w:rsid w:val="001241AF"/>
    <w:rsid w:val="0012453F"/>
    <w:rsid w:val="00125541"/>
    <w:rsid w:val="00125D10"/>
    <w:rsid w:val="001267BA"/>
    <w:rsid w:val="00127188"/>
    <w:rsid w:val="001308BF"/>
    <w:rsid w:val="001316B0"/>
    <w:rsid w:val="001316C3"/>
    <w:rsid w:val="00132A21"/>
    <w:rsid w:val="00133322"/>
    <w:rsid w:val="001335D5"/>
    <w:rsid w:val="0013448D"/>
    <w:rsid w:val="001346C0"/>
    <w:rsid w:val="001349F1"/>
    <w:rsid w:val="0013519D"/>
    <w:rsid w:val="00135F01"/>
    <w:rsid w:val="001366D1"/>
    <w:rsid w:val="0013681F"/>
    <w:rsid w:val="0013724B"/>
    <w:rsid w:val="00141954"/>
    <w:rsid w:val="00141B2B"/>
    <w:rsid w:val="00142DC1"/>
    <w:rsid w:val="00143623"/>
    <w:rsid w:val="00143AAC"/>
    <w:rsid w:val="00143DE6"/>
    <w:rsid w:val="00144058"/>
    <w:rsid w:val="001445B1"/>
    <w:rsid w:val="00145BE3"/>
    <w:rsid w:val="001464A2"/>
    <w:rsid w:val="00146546"/>
    <w:rsid w:val="00146CAF"/>
    <w:rsid w:val="0014733A"/>
    <w:rsid w:val="00147569"/>
    <w:rsid w:val="00150437"/>
    <w:rsid w:val="00151176"/>
    <w:rsid w:val="00151227"/>
    <w:rsid w:val="00151A4A"/>
    <w:rsid w:val="00152454"/>
    <w:rsid w:val="00152E25"/>
    <w:rsid w:val="001542A3"/>
    <w:rsid w:val="001544F8"/>
    <w:rsid w:val="001554E3"/>
    <w:rsid w:val="00155836"/>
    <w:rsid w:val="00156473"/>
    <w:rsid w:val="001604DB"/>
    <w:rsid w:val="001625B5"/>
    <w:rsid w:val="00162B13"/>
    <w:rsid w:val="00163A88"/>
    <w:rsid w:val="00164072"/>
    <w:rsid w:val="001647DD"/>
    <w:rsid w:val="00166B57"/>
    <w:rsid w:val="0017037C"/>
    <w:rsid w:val="001708A2"/>
    <w:rsid w:val="001719A2"/>
    <w:rsid w:val="00171DBE"/>
    <w:rsid w:val="001722AA"/>
    <w:rsid w:val="001730B2"/>
    <w:rsid w:val="00173379"/>
    <w:rsid w:val="00173E4B"/>
    <w:rsid w:val="00174212"/>
    <w:rsid w:val="00174CD5"/>
    <w:rsid w:val="001757E2"/>
    <w:rsid w:val="00175D68"/>
    <w:rsid w:val="00176422"/>
    <w:rsid w:val="00176BD2"/>
    <w:rsid w:val="00176D29"/>
    <w:rsid w:val="00176E9C"/>
    <w:rsid w:val="001770D7"/>
    <w:rsid w:val="001773D9"/>
    <w:rsid w:val="001820A0"/>
    <w:rsid w:val="00183340"/>
    <w:rsid w:val="00186363"/>
    <w:rsid w:val="00186587"/>
    <w:rsid w:val="00187ED1"/>
    <w:rsid w:val="001906F4"/>
    <w:rsid w:val="001926DB"/>
    <w:rsid w:val="00192DEC"/>
    <w:rsid w:val="00193D66"/>
    <w:rsid w:val="001944D0"/>
    <w:rsid w:val="00194F70"/>
    <w:rsid w:val="00195623"/>
    <w:rsid w:val="00195B8E"/>
    <w:rsid w:val="00196226"/>
    <w:rsid w:val="00196392"/>
    <w:rsid w:val="0019641C"/>
    <w:rsid w:val="001973E5"/>
    <w:rsid w:val="001974B0"/>
    <w:rsid w:val="001A0EC9"/>
    <w:rsid w:val="001A113B"/>
    <w:rsid w:val="001A19F2"/>
    <w:rsid w:val="001A231C"/>
    <w:rsid w:val="001A24C8"/>
    <w:rsid w:val="001A3BDF"/>
    <w:rsid w:val="001A4181"/>
    <w:rsid w:val="001A4A18"/>
    <w:rsid w:val="001A4DFD"/>
    <w:rsid w:val="001A560D"/>
    <w:rsid w:val="001A57EE"/>
    <w:rsid w:val="001A5F16"/>
    <w:rsid w:val="001A6F09"/>
    <w:rsid w:val="001A7B5E"/>
    <w:rsid w:val="001A7FE6"/>
    <w:rsid w:val="001B081A"/>
    <w:rsid w:val="001B0AF7"/>
    <w:rsid w:val="001B0C01"/>
    <w:rsid w:val="001B10C6"/>
    <w:rsid w:val="001B15FE"/>
    <w:rsid w:val="001B1B09"/>
    <w:rsid w:val="001B2941"/>
    <w:rsid w:val="001B34C5"/>
    <w:rsid w:val="001B43DB"/>
    <w:rsid w:val="001B52EA"/>
    <w:rsid w:val="001B5860"/>
    <w:rsid w:val="001B5F58"/>
    <w:rsid w:val="001B7441"/>
    <w:rsid w:val="001C005D"/>
    <w:rsid w:val="001C07D1"/>
    <w:rsid w:val="001C0FA1"/>
    <w:rsid w:val="001C154E"/>
    <w:rsid w:val="001C16D6"/>
    <w:rsid w:val="001C1A23"/>
    <w:rsid w:val="001C2B23"/>
    <w:rsid w:val="001C3FDD"/>
    <w:rsid w:val="001C4497"/>
    <w:rsid w:val="001C5F57"/>
    <w:rsid w:val="001C6111"/>
    <w:rsid w:val="001C628B"/>
    <w:rsid w:val="001C7582"/>
    <w:rsid w:val="001D0DA0"/>
    <w:rsid w:val="001D19F7"/>
    <w:rsid w:val="001D27F7"/>
    <w:rsid w:val="001D3020"/>
    <w:rsid w:val="001D356F"/>
    <w:rsid w:val="001D3645"/>
    <w:rsid w:val="001D4CDF"/>
    <w:rsid w:val="001D5177"/>
    <w:rsid w:val="001D5456"/>
    <w:rsid w:val="001D551D"/>
    <w:rsid w:val="001D62CD"/>
    <w:rsid w:val="001D62F0"/>
    <w:rsid w:val="001D692D"/>
    <w:rsid w:val="001D7B45"/>
    <w:rsid w:val="001E006E"/>
    <w:rsid w:val="001E33C7"/>
    <w:rsid w:val="001E3427"/>
    <w:rsid w:val="001E3797"/>
    <w:rsid w:val="001E3C37"/>
    <w:rsid w:val="001E4453"/>
    <w:rsid w:val="001E53BB"/>
    <w:rsid w:val="001E5986"/>
    <w:rsid w:val="001E5C43"/>
    <w:rsid w:val="001E6284"/>
    <w:rsid w:val="001E6478"/>
    <w:rsid w:val="001E7838"/>
    <w:rsid w:val="001E7A01"/>
    <w:rsid w:val="001F0462"/>
    <w:rsid w:val="001F175F"/>
    <w:rsid w:val="001F1F8B"/>
    <w:rsid w:val="001F2312"/>
    <w:rsid w:val="001F2AE0"/>
    <w:rsid w:val="001F2D9B"/>
    <w:rsid w:val="001F3085"/>
    <w:rsid w:val="001F391C"/>
    <w:rsid w:val="001F41CF"/>
    <w:rsid w:val="001F4697"/>
    <w:rsid w:val="001F6083"/>
    <w:rsid w:val="001F700C"/>
    <w:rsid w:val="001F771E"/>
    <w:rsid w:val="001F7740"/>
    <w:rsid w:val="00200273"/>
    <w:rsid w:val="002003B5"/>
    <w:rsid w:val="00200DA3"/>
    <w:rsid w:val="0020286C"/>
    <w:rsid w:val="00203A5E"/>
    <w:rsid w:val="00204594"/>
    <w:rsid w:val="00206068"/>
    <w:rsid w:val="00206187"/>
    <w:rsid w:val="0021078C"/>
    <w:rsid w:val="00210E02"/>
    <w:rsid w:val="002122B1"/>
    <w:rsid w:val="00212A26"/>
    <w:rsid w:val="00212A7B"/>
    <w:rsid w:val="00214015"/>
    <w:rsid w:val="00214512"/>
    <w:rsid w:val="00215769"/>
    <w:rsid w:val="00215AE9"/>
    <w:rsid w:val="00215C2C"/>
    <w:rsid w:val="00215D30"/>
    <w:rsid w:val="0021605B"/>
    <w:rsid w:val="00217613"/>
    <w:rsid w:val="00217707"/>
    <w:rsid w:val="00217869"/>
    <w:rsid w:val="00220ABE"/>
    <w:rsid w:val="00220B16"/>
    <w:rsid w:val="00220C46"/>
    <w:rsid w:val="00220D51"/>
    <w:rsid w:val="0022121C"/>
    <w:rsid w:val="002219FA"/>
    <w:rsid w:val="00221A4F"/>
    <w:rsid w:val="00222D7D"/>
    <w:rsid w:val="00223129"/>
    <w:rsid w:val="00223152"/>
    <w:rsid w:val="0022377B"/>
    <w:rsid w:val="00224044"/>
    <w:rsid w:val="00224072"/>
    <w:rsid w:val="002240D2"/>
    <w:rsid w:val="00224AF1"/>
    <w:rsid w:val="0022552F"/>
    <w:rsid w:val="0022574C"/>
    <w:rsid w:val="00225E06"/>
    <w:rsid w:val="002262A0"/>
    <w:rsid w:val="00227C14"/>
    <w:rsid w:val="00227EA8"/>
    <w:rsid w:val="00231797"/>
    <w:rsid w:val="00231AAF"/>
    <w:rsid w:val="00231F50"/>
    <w:rsid w:val="002322BC"/>
    <w:rsid w:val="002327D3"/>
    <w:rsid w:val="00233CA0"/>
    <w:rsid w:val="002345F3"/>
    <w:rsid w:val="00234B4D"/>
    <w:rsid w:val="00236ED9"/>
    <w:rsid w:val="0024061D"/>
    <w:rsid w:val="00240D3B"/>
    <w:rsid w:val="00240E3C"/>
    <w:rsid w:val="00241038"/>
    <w:rsid w:val="002415C3"/>
    <w:rsid w:val="00241A47"/>
    <w:rsid w:val="00244138"/>
    <w:rsid w:val="00244C96"/>
    <w:rsid w:val="00245A95"/>
    <w:rsid w:val="00247D43"/>
    <w:rsid w:val="00250379"/>
    <w:rsid w:val="00250511"/>
    <w:rsid w:val="00250893"/>
    <w:rsid w:val="002516C5"/>
    <w:rsid w:val="00253A1A"/>
    <w:rsid w:val="00254C44"/>
    <w:rsid w:val="00255886"/>
    <w:rsid w:val="002603D1"/>
    <w:rsid w:val="0026117F"/>
    <w:rsid w:val="002615C0"/>
    <w:rsid w:val="00261F59"/>
    <w:rsid w:val="00262007"/>
    <w:rsid w:val="002629CC"/>
    <w:rsid w:val="00263BD6"/>
    <w:rsid w:val="002652F6"/>
    <w:rsid w:val="00265B4F"/>
    <w:rsid w:val="0026624E"/>
    <w:rsid w:val="002667D3"/>
    <w:rsid w:val="00266DB3"/>
    <w:rsid w:val="002672DA"/>
    <w:rsid w:val="00267A18"/>
    <w:rsid w:val="00270907"/>
    <w:rsid w:val="002709A7"/>
    <w:rsid w:val="00271414"/>
    <w:rsid w:val="002717C3"/>
    <w:rsid w:val="0027207A"/>
    <w:rsid w:val="00273E9D"/>
    <w:rsid w:val="0027473C"/>
    <w:rsid w:val="00275343"/>
    <w:rsid w:val="002756FA"/>
    <w:rsid w:val="00275CC6"/>
    <w:rsid w:val="00276299"/>
    <w:rsid w:val="00277D3C"/>
    <w:rsid w:val="00277E67"/>
    <w:rsid w:val="00281CE2"/>
    <w:rsid w:val="00282CE0"/>
    <w:rsid w:val="00282FC3"/>
    <w:rsid w:val="0028349C"/>
    <w:rsid w:val="002841ED"/>
    <w:rsid w:val="002844FA"/>
    <w:rsid w:val="00284566"/>
    <w:rsid w:val="002847E4"/>
    <w:rsid w:val="0028529E"/>
    <w:rsid w:val="00287AF8"/>
    <w:rsid w:val="002903BE"/>
    <w:rsid w:val="0029050A"/>
    <w:rsid w:val="00290CD1"/>
    <w:rsid w:val="0029196C"/>
    <w:rsid w:val="00291AB0"/>
    <w:rsid w:val="00293815"/>
    <w:rsid w:val="00294788"/>
    <w:rsid w:val="00295219"/>
    <w:rsid w:val="0029600B"/>
    <w:rsid w:val="002961B0"/>
    <w:rsid w:val="00296BBA"/>
    <w:rsid w:val="0029727E"/>
    <w:rsid w:val="00297F8B"/>
    <w:rsid w:val="002A10F3"/>
    <w:rsid w:val="002A2CC4"/>
    <w:rsid w:val="002A2CCF"/>
    <w:rsid w:val="002A4173"/>
    <w:rsid w:val="002A5CAB"/>
    <w:rsid w:val="002A734F"/>
    <w:rsid w:val="002A79A3"/>
    <w:rsid w:val="002B19FD"/>
    <w:rsid w:val="002B2325"/>
    <w:rsid w:val="002B2C3F"/>
    <w:rsid w:val="002B3841"/>
    <w:rsid w:val="002B45FA"/>
    <w:rsid w:val="002B5B9D"/>
    <w:rsid w:val="002B61F4"/>
    <w:rsid w:val="002B6279"/>
    <w:rsid w:val="002B7F10"/>
    <w:rsid w:val="002C077C"/>
    <w:rsid w:val="002C0B04"/>
    <w:rsid w:val="002C0CF5"/>
    <w:rsid w:val="002C188B"/>
    <w:rsid w:val="002C2D82"/>
    <w:rsid w:val="002C5B08"/>
    <w:rsid w:val="002C6189"/>
    <w:rsid w:val="002C632A"/>
    <w:rsid w:val="002C6B38"/>
    <w:rsid w:val="002C7BD4"/>
    <w:rsid w:val="002D142E"/>
    <w:rsid w:val="002D14AE"/>
    <w:rsid w:val="002D2690"/>
    <w:rsid w:val="002D3369"/>
    <w:rsid w:val="002D3AFF"/>
    <w:rsid w:val="002D4956"/>
    <w:rsid w:val="002D50EC"/>
    <w:rsid w:val="002D77F9"/>
    <w:rsid w:val="002E0564"/>
    <w:rsid w:val="002E1092"/>
    <w:rsid w:val="002E197E"/>
    <w:rsid w:val="002E1A53"/>
    <w:rsid w:val="002E1F3D"/>
    <w:rsid w:val="002E206F"/>
    <w:rsid w:val="002E229D"/>
    <w:rsid w:val="002E2C43"/>
    <w:rsid w:val="002E301E"/>
    <w:rsid w:val="002E3CF7"/>
    <w:rsid w:val="002E4AB1"/>
    <w:rsid w:val="002E5CB9"/>
    <w:rsid w:val="002E6343"/>
    <w:rsid w:val="002E6491"/>
    <w:rsid w:val="002E6D27"/>
    <w:rsid w:val="002F032D"/>
    <w:rsid w:val="002F0B14"/>
    <w:rsid w:val="002F0E61"/>
    <w:rsid w:val="002F323F"/>
    <w:rsid w:val="002F3C9B"/>
    <w:rsid w:val="002F3DAB"/>
    <w:rsid w:val="002F532B"/>
    <w:rsid w:val="002F5B5A"/>
    <w:rsid w:val="002F5D66"/>
    <w:rsid w:val="002F64BC"/>
    <w:rsid w:val="002F6B3D"/>
    <w:rsid w:val="002F71A3"/>
    <w:rsid w:val="0030093B"/>
    <w:rsid w:val="0030104B"/>
    <w:rsid w:val="00301CEF"/>
    <w:rsid w:val="003021E8"/>
    <w:rsid w:val="00302866"/>
    <w:rsid w:val="003037E2"/>
    <w:rsid w:val="00304BA0"/>
    <w:rsid w:val="00304F04"/>
    <w:rsid w:val="003051A0"/>
    <w:rsid w:val="003052D7"/>
    <w:rsid w:val="00305B8A"/>
    <w:rsid w:val="00305BC0"/>
    <w:rsid w:val="00306318"/>
    <w:rsid w:val="003066EC"/>
    <w:rsid w:val="003078AE"/>
    <w:rsid w:val="003078C5"/>
    <w:rsid w:val="00311DED"/>
    <w:rsid w:val="00311E8B"/>
    <w:rsid w:val="00311F05"/>
    <w:rsid w:val="00312061"/>
    <w:rsid w:val="00312397"/>
    <w:rsid w:val="00312840"/>
    <w:rsid w:val="00313A0E"/>
    <w:rsid w:val="00314D68"/>
    <w:rsid w:val="0031518D"/>
    <w:rsid w:val="00315533"/>
    <w:rsid w:val="00317087"/>
    <w:rsid w:val="00317A5A"/>
    <w:rsid w:val="00317F4E"/>
    <w:rsid w:val="0032105F"/>
    <w:rsid w:val="00321D9B"/>
    <w:rsid w:val="00322155"/>
    <w:rsid w:val="00323568"/>
    <w:rsid w:val="0032374B"/>
    <w:rsid w:val="00324EB7"/>
    <w:rsid w:val="003253A2"/>
    <w:rsid w:val="003268C7"/>
    <w:rsid w:val="003271F3"/>
    <w:rsid w:val="00331CD1"/>
    <w:rsid w:val="00332850"/>
    <w:rsid w:val="0033404C"/>
    <w:rsid w:val="00334D55"/>
    <w:rsid w:val="00334ED0"/>
    <w:rsid w:val="003353DC"/>
    <w:rsid w:val="00335842"/>
    <w:rsid w:val="00335E30"/>
    <w:rsid w:val="003367B7"/>
    <w:rsid w:val="003371AC"/>
    <w:rsid w:val="00337D77"/>
    <w:rsid w:val="00340353"/>
    <w:rsid w:val="003415BA"/>
    <w:rsid w:val="00342120"/>
    <w:rsid w:val="00343850"/>
    <w:rsid w:val="00343B66"/>
    <w:rsid w:val="0034493A"/>
    <w:rsid w:val="00345DDA"/>
    <w:rsid w:val="003462CD"/>
    <w:rsid w:val="00346A54"/>
    <w:rsid w:val="00346D2C"/>
    <w:rsid w:val="003501BC"/>
    <w:rsid w:val="00350465"/>
    <w:rsid w:val="003505A3"/>
    <w:rsid w:val="00350B0D"/>
    <w:rsid w:val="00351395"/>
    <w:rsid w:val="00351414"/>
    <w:rsid w:val="00351599"/>
    <w:rsid w:val="003537B4"/>
    <w:rsid w:val="00354862"/>
    <w:rsid w:val="003558D5"/>
    <w:rsid w:val="00355D6E"/>
    <w:rsid w:val="00357DAD"/>
    <w:rsid w:val="003609B0"/>
    <w:rsid w:val="003631C6"/>
    <w:rsid w:val="00363B4C"/>
    <w:rsid w:val="00363EF6"/>
    <w:rsid w:val="00364009"/>
    <w:rsid w:val="0036455B"/>
    <w:rsid w:val="00364E90"/>
    <w:rsid w:val="003651F0"/>
    <w:rsid w:val="00365200"/>
    <w:rsid w:val="003654E9"/>
    <w:rsid w:val="00365C8B"/>
    <w:rsid w:val="00366D02"/>
    <w:rsid w:val="00367F19"/>
    <w:rsid w:val="00370366"/>
    <w:rsid w:val="0037106B"/>
    <w:rsid w:val="00372985"/>
    <w:rsid w:val="00372EA7"/>
    <w:rsid w:val="00374081"/>
    <w:rsid w:val="0037473C"/>
    <w:rsid w:val="003754C8"/>
    <w:rsid w:val="003757EC"/>
    <w:rsid w:val="003759FC"/>
    <w:rsid w:val="003761C1"/>
    <w:rsid w:val="0037676B"/>
    <w:rsid w:val="00377460"/>
    <w:rsid w:val="00377BD7"/>
    <w:rsid w:val="00380007"/>
    <w:rsid w:val="003806A3"/>
    <w:rsid w:val="00381331"/>
    <w:rsid w:val="003814CD"/>
    <w:rsid w:val="003816FE"/>
    <w:rsid w:val="003818EE"/>
    <w:rsid w:val="003824CA"/>
    <w:rsid w:val="003828CF"/>
    <w:rsid w:val="00382DE6"/>
    <w:rsid w:val="00382E52"/>
    <w:rsid w:val="00383A2C"/>
    <w:rsid w:val="00383F8B"/>
    <w:rsid w:val="003843A9"/>
    <w:rsid w:val="003844C9"/>
    <w:rsid w:val="00384692"/>
    <w:rsid w:val="00384F16"/>
    <w:rsid w:val="003853C1"/>
    <w:rsid w:val="003865A6"/>
    <w:rsid w:val="00386EA3"/>
    <w:rsid w:val="003879B8"/>
    <w:rsid w:val="00387CFA"/>
    <w:rsid w:val="00390BD3"/>
    <w:rsid w:val="00391CA3"/>
    <w:rsid w:val="00392B69"/>
    <w:rsid w:val="00393D60"/>
    <w:rsid w:val="00395DC2"/>
    <w:rsid w:val="00396633"/>
    <w:rsid w:val="003A317E"/>
    <w:rsid w:val="003A3B72"/>
    <w:rsid w:val="003A418F"/>
    <w:rsid w:val="003A4633"/>
    <w:rsid w:val="003A4883"/>
    <w:rsid w:val="003A55E7"/>
    <w:rsid w:val="003A6345"/>
    <w:rsid w:val="003A6A22"/>
    <w:rsid w:val="003A74B5"/>
    <w:rsid w:val="003A78A7"/>
    <w:rsid w:val="003A7E5B"/>
    <w:rsid w:val="003B078C"/>
    <w:rsid w:val="003B0870"/>
    <w:rsid w:val="003B2623"/>
    <w:rsid w:val="003B2818"/>
    <w:rsid w:val="003B2D71"/>
    <w:rsid w:val="003B38F5"/>
    <w:rsid w:val="003B3D21"/>
    <w:rsid w:val="003B3F28"/>
    <w:rsid w:val="003B4C44"/>
    <w:rsid w:val="003B6EDA"/>
    <w:rsid w:val="003B7F04"/>
    <w:rsid w:val="003C027C"/>
    <w:rsid w:val="003C0405"/>
    <w:rsid w:val="003C0431"/>
    <w:rsid w:val="003C0733"/>
    <w:rsid w:val="003C25A2"/>
    <w:rsid w:val="003C2BF2"/>
    <w:rsid w:val="003C4005"/>
    <w:rsid w:val="003C45C4"/>
    <w:rsid w:val="003C52C7"/>
    <w:rsid w:val="003C544D"/>
    <w:rsid w:val="003C5760"/>
    <w:rsid w:val="003C6C3A"/>
    <w:rsid w:val="003C7743"/>
    <w:rsid w:val="003C785B"/>
    <w:rsid w:val="003C7FAF"/>
    <w:rsid w:val="003D00C1"/>
    <w:rsid w:val="003D0D54"/>
    <w:rsid w:val="003D0E05"/>
    <w:rsid w:val="003D1019"/>
    <w:rsid w:val="003D295F"/>
    <w:rsid w:val="003D33EA"/>
    <w:rsid w:val="003D3E9B"/>
    <w:rsid w:val="003D4132"/>
    <w:rsid w:val="003D4D7D"/>
    <w:rsid w:val="003D657F"/>
    <w:rsid w:val="003D6C39"/>
    <w:rsid w:val="003D75D9"/>
    <w:rsid w:val="003E04D1"/>
    <w:rsid w:val="003E108F"/>
    <w:rsid w:val="003E15E1"/>
    <w:rsid w:val="003E2300"/>
    <w:rsid w:val="003E37E1"/>
    <w:rsid w:val="003E4F39"/>
    <w:rsid w:val="003E4FB9"/>
    <w:rsid w:val="003E698F"/>
    <w:rsid w:val="003E6DC0"/>
    <w:rsid w:val="003F01EF"/>
    <w:rsid w:val="003F0674"/>
    <w:rsid w:val="003F1722"/>
    <w:rsid w:val="003F21F6"/>
    <w:rsid w:val="003F2340"/>
    <w:rsid w:val="003F251C"/>
    <w:rsid w:val="003F2B79"/>
    <w:rsid w:val="003F3004"/>
    <w:rsid w:val="003F554E"/>
    <w:rsid w:val="003F5D56"/>
    <w:rsid w:val="003F630C"/>
    <w:rsid w:val="003F660F"/>
    <w:rsid w:val="003F6BD7"/>
    <w:rsid w:val="003F7D40"/>
    <w:rsid w:val="00400B5F"/>
    <w:rsid w:val="00400C18"/>
    <w:rsid w:val="00400DE7"/>
    <w:rsid w:val="00400FA5"/>
    <w:rsid w:val="00402629"/>
    <w:rsid w:val="00403047"/>
    <w:rsid w:val="004031AF"/>
    <w:rsid w:val="00403665"/>
    <w:rsid w:val="0040386D"/>
    <w:rsid w:val="00403AEF"/>
    <w:rsid w:val="00405078"/>
    <w:rsid w:val="00405C71"/>
    <w:rsid w:val="00406C5A"/>
    <w:rsid w:val="00407BDA"/>
    <w:rsid w:val="0041013D"/>
    <w:rsid w:val="0041163F"/>
    <w:rsid w:val="0041164F"/>
    <w:rsid w:val="00412D7D"/>
    <w:rsid w:val="0041424A"/>
    <w:rsid w:val="004148A6"/>
    <w:rsid w:val="004148C9"/>
    <w:rsid w:val="00414967"/>
    <w:rsid w:val="00415829"/>
    <w:rsid w:val="004162C0"/>
    <w:rsid w:val="004165B2"/>
    <w:rsid w:val="00416793"/>
    <w:rsid w:val="0041782B"/>
    <w:rsid w:val="00420745"/>
    <w:rsid w:val="00420B48"/>
    <w:rsid w:val="00420DB9"/>
    <w:rsid w:val="00422715"/>
    <w:rsid w:val="00423BF0"/>
    <w:rsid w:val="00423FDF"/>
    <w:rsid w:val="004246B3"/>
    <w:rsid w:val="004246E4"/>
    <w:rsid w:val="004248D5"/>
    <w:rsid w:val="004253A0"/>
    <w:rsid w:val="00426856"/>
    <w:rsid w:val="004270C8"/>
    <w:rsid w:val="004274FF"/>
    <w:rsid w:val="004310CB"/>
    <w:rsid w:val="00431985"/>
    <w:rsid w:val="00431CEE"/>
    <w:rsid w:val="004323E8"/>
    <w:rsid w:val="00432715"/>
    <w:rsid w:val="00432FA9"/>
    <w:rsid w:val="00433ECE"/>
    <w:rsid w:val="00434759"/>
    <w:rsid w:val="00435117"/>
    <w:rsid w:val="004356A5"/>
    <w:rsid w:val="00436012"/>
    <w:rsid w:val="00436664"/>
    <w:rsid w:val="00436C33"/>
    <w:rsid w:val="00436DC7"/>
    <w:rsid w:val="00437A9C"/>
    <w:rsid w:val="00437AE6"/>
    <w:rsid w:val="00437E55"/>
    <w:rsid w:val="004400B0"/>
    <w:rsid w:val="004416CD"/>
    <w:rsid w:val="00441BFC"/>
    <w:rsid w:val="0044360F"/>
    <w:rsid w:val="004457D0"/>
    <w:rsid w:val="00446D10"/>
    <w:rsid w:val="00447DB5"/>
    <w:rsid w:val="00447DC1"/>
    <w:rsid w:val="0045012E"/>
    <w:rsid w:val="00450FC2"/>
    <w:rsid w:val="00451625"/>
    <w:rsid w:val="0045306C"/>
    <w:rsid w:val="00455C58"/>
    <w:rsid w:val="00455D6D"/>
    <w:rsid w:val="0045600B"/>
    <w:rsid w:val="00456A19"/>
    <w:rsid w:val="00456B8E"/>
    <w:rsid w:val="00460896"/>
    <w:rsid w:val="00461749"/>
    <w:rsid w:val="00462243"/>
    <w:rsid w:val="004630B0"/>
    <w:rsid w:val="004636FE"/>
    <w:rsid w:val="00463FB3"/>
    <w:rsid w:val="00463FE7"/>
    <w:rsid w:val="00464E1B"/>
    <w:rsid w:val="004660FA"/>
    <w:rsid w:val="0046650A"/>
    <w:rsid w:val="004675C7"/>
    <w:rsid w:val="00471067"/>
    <w:rsid w:val="004717DA"/>
    <w:rsid w:val="0047288D"/>
    <w:rsid w:val="004730FA"/>
    <w:rsid w:val="004736E0"/>
    <w:rsid w:val="0047383E"/>
    <w:rsid w:val="00473B75"/>
    <w:rsid w:val="00474297"/>
    <w:rsid w:val="00474932"/>
    <w:rsid w:val="004751C2"/>
    <w:rsid w:val="00477364"/>
    <w:rsid w:val="004775C4"/>
    <w:rsid w:val="00477CDA"/>
    <w:rsid w:val="00480440"/>
    <w:rsid w:val="0048073C"/>
    <w:rsid w:val="0048107A"/>
    <w:rsid w:val="004815EB"/>
    <w:rsid w:val="004818AC"/>
    <w:rsid w:val="00481F30"/>
    <w:rsid w:val="00484327"/>
    <w:rsid w:val="0048441C"/>
    <w:rsid w:val="00484DAB"/>
    <w:rsid w:val="00485A2D"/>
    <w:rsid w:val="004869D1"/>
    <w:rsid w:val="00487215"/>
    <w:rsid w:val="004876DD"/>
    <w:rsid w:val="00487CA5"/>
    <w:rsid w:val="00490B5B"/>
    <w:rsid w:val="00490B79"/>
    <w:rsid w:val="00490C03"/>
    <w:rsid w:val="00491233"/>
    <w:rsid w:val="004913A1"/>
    <w:rsid w:val="00491F43"/>
    <w:rsid w:val="00493407"/>
    <w:rsid w:val="00493C18"/>
    <w:rsid w:val="0049494E"/>
    <w:rsid w:val="00494F26"/>
    <w:rsid w:val="004950EC"/>
    <w:rsid w:val="00497366"/>
    <w:rsid w:val="004A06E6"/>
    <w:rsid w:val="004A221E"/>
    <w:rsid w:val="004A29E5"/>
    <w:rsid w:val="004A364F"/>
    <w:rsid w:val="004A3DCA"/>
    <w:rsid w:val="004A3EAC"/>
    <w:rsid w:val="004A3FA0"/>
    <w:rsid w:val="004A4DCB"/>
    <w:rsid w:val="004B3091"/>
    <w:rsid w:val="004B3BBD"/>
    <w:rsid w:val="004B3EAD"/>
    <w:rsid w:val="004B58FC"/>
    <w:rsid w:val="004B5A92"/>
    <w:rsid w:val="004B5B08"/>
    <w:rsid w:val="004B6D8B"/>
    <w:rsid w:val="004B7105"/>
    <w:rsid w:val="004C11AD"/>
    <w:rsid w:val="004C1BC4"/>
    <w:rsid w:val="004C2516"/>
    <w:rsid w:val="004C4207"/>
    <w:rsid w:val="004C46BA"/>
    <w:rsid w:val="004C46F5"/>
    <w:rsid w:val="004C5387"/>
    <w:rsid w:val="004C5EFD"/>
    <w:rsid w:val="004D1BC3"/>
    <w:rsid w:val="004D266C"/>
    <w:rsid w:val="004D2D09"/>
    <w:rsid w:val="004D3093"/>
    <w:rsid w:val="004D3406"/>
    <w:rsid w:val="004D3814"/>
    <w:rsid w:val="004D4F2C"/>
    <w:rsid w:val="004D56A0"/>
    <w:rsid w:val="004D7EDB"/>
    <w:rsid w:val="004D7FCC"/>
    <w:rsid w:val="004E039B"/>
    <w:rsid w:val="004E09B6"/>
    <w:rsid w:val="004E0AE0"/>
    <w:rsid w:val="004E0DD2"/>
    <w:rsid w:val="004E0F11"/>
    <w:rsid w:val="004E19C6"/>
    <w:rsid w:val="004E1CF6"/>
    <w:rsid w:val="004E1D74"/>
    <w:rsid w:val="004E23F7"/>
    <w:rsid w:val="004E2438"/>
    <w:rsid w:val="004E3696"/>
    <w:rsid w:val="004E39A7"/>
    <w:rsid w:val="004E3AA1"/>
    <w:rsid w:val="004E3CAE"/>
    <w:rsid w:val="004E4F98"/>
    <w:rsid w:val="004E519D"/>
    <w:rsid w:val="004E53A4"/>
    <w:rsid w:val="004E5578"/>
    <w:rsid w:val="004E5EB0"/>
    <w:rsid w:val="004E6346"/>
    <w:rsid w:val="004E720A"/>
    <w:rsid w:val="004E741D"/>
    <w:rsid w:val="004E7E0E"/>
    <w:rsid w:val="004E7F12"/>
    <w:rsid w:val="004F0082"/>
    <w:rsid w:val="004F00D1"/>
    <w:rsid w:val="004F03E3"/>
    <w:rsid w:val="004F0608"/>
    <w:rsid w:val="004F1588"/>
    <w:rsid w:val="004F27E2"/>
    <w:rsid w:val="004F2D6C"/>
    <w:rsid w:val="004F41AC"/>
    <w:rsid w:val="004F4246"/>
    <w:rsid w:val="004F4716"/>
    <w:rsid w:val="004F4E2B"/>
    <w:rsid w:val="004F50DF"/>
    <w:rsid w:val="004F57B1"/>
    <w:rsid w:val="004F5A5E"/>
    <w:rsid w:val="004F6292"/>
    <w:rsid w:val="004F6BBD"/>
    <w:rsid w:val="005016D0"/>
    <w:rsid w:val="00501A84"/>
    <w:rsid w:val="005026F9"/>
    <w:rsid w:val="005027E2"/>
    <w:rsid w:val="00502966"/>
    <w:rsid w:val="00502CC1"/>
    <w:rsid w:val="00503555"/>
    <w:rsid w:val="00503615"/>
    <w:rsid w:val="005041A3"/>
    <w:rsid w:val="00504E5D"/>
    <w:rsid w:val="00505C33"/>
    <w:rsid w:val="00505E9D"/>
    <w:rsid w:val="005062DD"/>
    <w:rsid w:val="0050753B"/>
    <w:rsid w:val="00507AD2"/>
    <w:rsid w:val="00507D3D"/>
    <w:rsid w:val="005105E5"/>
    <w:rsid w:val="005107BF"/>
    <w:rsid w:val="00510C77"/>
    <w:rsid w:val="005116EA"/>
    <w:rsid w:val="00511965"/>
    <w:rsid w:val="00511A8E"/>
    <w:rsid w:val="00512C32"/>
    <w:rsid w:val="00513FCA"/>
    <w:rsid w:val="00514647"/>
    <w:rsid w:val="00514F31"/>
    <w:rsid w:val="005155A8"/>
    <w:rsid w:val="00515D9A"/>
    <w:rsid w:val="00515DEB"/>
    <w:rsid w:val="00515E9B"/>
    <w:rsid w:val="00515FB7"/>
    <w:rsid w:val="00517CA6"/>
    <w:rsid w:val="00520216"/>
    <w:rsid w:val="00520636"/>
    <w:rsid w:val="00521056"/>
    <w:rsid w:val="005243C3"/>
    <w:rsid w:val="00525DFA"/>
    <w:rsid w:val="0052671F"/>
    <w:rsid w:val="00526736"/>
    <w:rsid w:val="00526D94"/>
    <w:rsid w:val="005270DD"/>
    <w:rsid w:val="00530943"/>
    <w:rsid w:val="00530A6D"/>
    <w:rsid w:val="00530E4A"/>
    <w:rsid w:val="0053167D"/>
    <w:rsid w:val="00532B6A"/>
    <w:rsid w:val="00534CD1"/>
    <w:rsid w:val="005355E4"/>
    <w:rsid w:val="00536302"/>
    <w:rsid w:val="00536A23"/>
    <w:rsid w:val="00536A2E"/>
    <w:rsid w:val="00536ED3"/>
    <w:rsid w:val="00543527"/>
    <w:rsid w:val="00544FCA"/>
    <w:rsid w:val="0054554A"/>
    <w:rsid w:val="005464FE"/>
    <w:rsid w:val="00546C86"/>
    <w:rsid w:val="00547EA6"/>
    <w:rsid w:val="00547F2D"/>
    <w:rsid w:val="005500C5"/>
    <w:rsid w:val="00550C8E"/>
    <w:rsid w:val="00550CBD"/>
    <w:rsid w:val="00550E75"/>
    <w:rsid w:val="005515E2"/>
    <w:rsid w:val="00551A12"/>
    <w:rsid w:val="00551F51"/>
    <w:rsid w:val="00552A98"/>
    <w:rsid w:val="005530A1"/>
    <w:rsid w:val="00554851"/>
    <w:rsid w:val="0055497D"/>
    <w:rsid w:val="0055518E"/>
    <w:rsid w:val="005566A4"/>
    <w:rsid w:val="0055680B"/>
    <w:rsid w:val="00556A08"/>
    <w:rsid w:val="00556AA3"/>
    <w:rsid w:val="005606E9"/>
    <w:rsid w:val="005627B4"/>
    <w:rsid w:val="00564159"/>
    <w:rsid w:val="00566678"/>
    <w:rsid w:val="00566FF8"/>
    <w:rsid w:val="00567588"/>
    <w:rsid w:val="00567B8B"/>
    <w:rsid w:val="0057199D"/>
    <w:rsid w:val="00571F1B"/>
    <w:rsid w:val="00572E8C"/>
    <w:rsid w:val="00573076"/>
    <w:rsid w:val="0057317F"/>
    <w:rsid w:val="00573CF7"/>
    <w:rsid w:val="00573DCB"/>
    <w:rsid w:val="00574671"/>
    <w:rsid w:val="00574C32"/>
    <w:rsid w:val="00576260"/>
    <w:rsid w:val="00577D6F"/>
    <w:rsid w:val="00580BDF"/>
    <w:rsid w:val="00580D37"/>
    <w:rsid w:val="00580DAA"/>
    <w:rsid w:val="005817B1"/>
    <w:rsid w:val="00582416"/>
    <w:rsid w:val="005829DC"/>
    <w:rsid w:val="005838A9"/>
    <w:rsid w:val="00584EA4"/>
    <w:rsid w:val="00585FEA"/>
    <w:rsid w:val="005865CA"/>
    <w:rsid w:val="00586941"/>
    <w:rsid w:val="00586B30"/>
    <w:rsid w:val="00586CDE"/>
    <w:rsid w:val="00587BC2"/>
    <w:rsid w:val="00592234"/>
    <w:rsid w:val="00594601"/>
    <w:rsid w:val="00594C29"/>
    <w:rsid w:val="00594DE4"/>
    <w:rsid w:val="0059506C"/>
    <w:rsid w:val="00595526"/>
    <w:rsid w:val="00596987"/>
    <w:rsid w:val="00596B23"/>
    <w:rsid w:val="00597B70"/>
    <w:rsid w:val="005A0A96"/>
    <w:rsid w:val="005A0B50"/>
    <w:rsid w:val="005A1806"/>
    <w:rsid w:val="005A1BA7"/>
    <w:rsid w:val="005A5464"/>
    <w:rsid w:val="005A55EB"/>
    <w:rsid w:val="005A5A0F"/>
    <w:rsid w:val="005A5AE0"/>
    <w:rsid w:val="005A68F1"/>
    <w:rsid w:val="005A6FB5"/>
    <w:rsid w:val="005A7279"/>
    <w:rsid w:val="005B10DE"/>
    <w:rsid w:val="005B162F"/>
    <w:rsid w:val="005B26D6"/>
    <w:rsid w:val="005B2A9D"/>
    <w:rsid w:val="005B2ACC"/>
    <w:rsid w:val="005B38E2"/>
    <w:rsid w:val="005B40C3"/>
    <w:rsid w:val="005B4873"/>
    <w:rsid w:val="005B5DDC"/>
    <w:rsid w:val="005B60E2"/>
    <w:rsid w:val="005C045A"/>
    <w:rsid w:val="005C0479"/>
    <w:rsid w:val="005C0713"/>
    <w:rsid w:val="005C1709"/>
    <w:rsid w:val="005C219B"/>
    <w:rsid w:val="005C2654"/>
    <w:rsid w:val="005C3121"/>
    <w:rsid w:val="005C321D"/>
    <w:rsid w:val="005C37FC"/>
    <w:rsid w:val="005C395C"/>
    <w:rsid w:val="005C572F"/>
    <w:rsid w:val="005C6946"/>
    <w:rsid w:val="005C6E7D"/>
    <w:rsid w:val="005D0141"/>
    <w:rsid w:val="005D1D46"/>
    <w:rsid w:val="005D2375"/>
    <w:rsid w:val="005D28C1"/>
    <w:rsid w:val="005D29E2"/>
    <w:rsid w:val="005D4174"/>
    <w:rsid w:val="005D42A6"/>
    <w:rsid w:val="005D5279"/>
    <w:rsid w:val="005D52D3"/>
    <w:rsid w:val="005D6239"/>
    <w:rsid w:val="005D6A5B"/>
    <w:rsid w:val="005E0604"/>
    <w:rsid w:val="005E09AD"/>
    <w:rsid w:val="005E13FF"/>
    <w:rsid w:val="005E339B"/>
    <w:rsid w:val="005E3EC7"/>
    <w:rsid w:val="005E6D10"/>
    <w:rsid w:val="005E7ECC"/>
    <w:rsid w:val="005F0620"/>
    <w:rsid w:val="005F0646"/>
    <w:rsid w:val="005F1A85"/>
    <w:rsid w:val="005F26A8"/>
    <w:rsid w:val="005F3464"/>
    <w:rsid w:val="005F42CC"/>
    <w:rsid w:val="005F643B"/>
    <w:rsid w:val="005F6797"/>
    <w:rsid w:val="005F6B5F"/>
    <w:rsid w:val="005F6CA1"/>
    <w:rsid w:val="005F79B0"/>
    <w:rsid w:val="005F7C64"/>
    <w:rsid w:val="006007B4"/>
    <w:rsid w:val="00600A4B"/>
    <w:rsid w:val="00600DD8"/>
    <w:rsid w:val="006018A5"/>
    <w:rsid w:val="006023A7"/>
    <w:rsid w:val="00602D1C"/>
    <w:rsid w:val="0060322C"/>
    <w:rsid w:val="006033D0"/>
    <w:rsid w:val="00604277"/>
    <w:rsid w:val="00604A10"/>
    <w:rsid w:val="0060563E"/>
    <w:rsid w:val="00606B86"/>
    <w:rsid w:val="00606CFA"/>
    <w:rsid w:val="00610934"/>
    <w:rsid w:val="00610951"/>
    <w:rsid w:val="006114C1"/>
    <w:rsid w:val="0061224C"/>
    <w:rsid w:val="00612399"/>
    <w:rsid w:val="0061332C"/>
    <w:rsid w:val="00613572"/>
    <w:rsid w:val="00613A08"/>
    <w:rsid w:val="00613BC2"/>
    <w:rsid w:val="00613F14"/>
    <w:rsid w:val="006143FE"/>
    <w:rsid w:val="006144F1"/>
    <w:rsid w:val="0061584D"/>
    <w:rsid w:val="00616299"/>
    <w:rsid w:val="00616A16"/>
    <w:rsid w:val="00616A9D"/>
    <w:rsid w:val="00616E6D"/>
    <w:rsid w:val="00621BCB"/>
    <w:rsid w:val="00622CE5"/>
    <w:rsid w:val="00623FB9"/>
    <w:rsid w:val="006242B4"/>
    <w:rsid w:val="006254EE"/>
    <w:rsid w:val="006254F5"/>
    <w:rsid w:val="00625DE2"/>
    <w:rsid w:val="006264CC"/>
    <w:rsid w:val="00626580"/>
    <w:rsid w:val="0062658D"/>
    <w:rsid w:val="0062671F"/>
    <w:rsid w:val="00627893"/>
    <w:rsid w:val="006278FD"/>
    <w:rsid w:val="00627A2B"/>
    <w:rsid w:val="00627FB3"/>
    <w:rsid w:val="006322CD"/>
    <w:rsid w:val="006336A7"/>
    <w:rsid w:val="006336CB"/>
    <w:rsid w:val="00633AC3"/>
    <w:rsid w:val="00636239"/>
    <w:rsid w:val="00636511"/>
    <w:rsid w:val="00636AF1"/>
    <w:rsid w:val="006415C5"/>
    <w:rsid w:val="00641848"/>
    <w:rsid w:val="00642982"/>
    <w:rsid w:val="00644AB2"/>
    <w:rsid w:val="006455FC"/>
    <w:rsid w:val="00645BDE"/>
    <w:rsid w:val="00645CB6"/>
    <w:rsid w:val="00646669"/>
    <w:rsid w:val="006474F5"/>
    <w:rsid w:val="00647695"/>
    <w:rsid w:val="0065187E"/>
    <w:rsid w:val="00651FDA"/>
    <w:rsid w:val="00653711"/>
    <w:rsid w:val="00653CCA"/>
    <w:rsid w:val="00656583"/>
    <w:rsid w:val="00656B53"/>
    <w:rsid w:val="006577D5"/>
    <w:rsid w:val="00657A55"/>
    <w:rsid w:val="00660050"/>
    <w:rsid w:val="006613DE"/>
    <w:rsid w:val="00661C5D"/>
    <w:rsid w:val="00663C78"/>
    <w:rsid w:val="006649A0"/>
    <w:rsid w:val="00664F6A"/>
    <w:rsid w:val="00665A0E"/>
    <w:rsid w:val="00666740"/>
    <w:rsid w:val="00666807"/>
    <w:rsid w:val="00666FF1"/>
    <w:rsid w:val="00667715"/>
    <w:rsid w:val="00667898"/>
    <w:rsid w:val="006704F1"/>
    <w:rsid w:val="00671256"/>
    <w:rsid w:val="00671316"/>
    <w:rsid w:val="006723EC"/>
    <w:rsid w:val="00672835"/>
    <w:rsid w:val="006733F9"/>
    <w:rsid w:val="006735F9"/>
    <w:rsid w:val="00673622"/>
    <w:rsid w:val="0067443E"/>
    <w:rsid w:val="0067697D"/>
    <w:rsid w:val="00677E48"/>
    <w:rsid w:val="00677EA5"/>
    <w:rsid w:val="00680A63"/>
    <w:rsid w:val="00680CC2"/>
    <w:rsid w:val="00680F1E"/>
    <w:rsid w:val="0068116B"/>
    <w:rsid w:val="006817C4"/>
    <w:rsid w:val="006822E1"/>
    <w:rsid w:val="006827B9"/>
    <w:rsid w:val="00683507"/>
    <w:rsid w:val="00684A4F"/>
    <w:rsid w:val="00684A61"/>
    <w:rsid w:val="00685D1F"/>
    <w:rsid w:val="00685E97"/>
    <w:rsid w:val="006861B0"/>
    <w:rsid w:val="006872A1"/>
    <w:rsid w:val="00687F23"/>
    <w:rsid w:val="006912CB"/>
    <w:rsid w:val="00691638"/>
    <w:rsid w:val="00691BA7"/>
    <w:rsid w:val="00691DA3"/>
    <w:rsid w:val="00694222"/>
    <w:rsid w:val="006946C1"/>
    <w:rsid w:val="00695190"/>
    <w:rsid w:val="0069553C"/>
    <w:rsid w:val="006957D8"/>
    <w:rsid w:val="006958C7"/>
    <w:rsid w:val="006961C0"/>
    <w:rsid w:val="00696444"/>
    <w:rsid w:val="0069661A"/>
    <w:rsid w:val="006975FB"/>
    <w:rsid w:val="00697D26"/>
    <w:rsid w:val="006A0417"/>
    <w:rsid w:val="006A06A8"/>
    <w:rsid w:val="006A0808"/>
    <w:rsid w:val="006A1E20"/>
    <w:rsid w:val="006A1FF7"/>
    <w:rsid w:val="006A22A9"/>
    <w:rsid w:val="006A2913"/>
    <w:rsid w:val="006A2962"/>
    <w:rsid w:val="006A38C7"/>
    <w:rsid w:val="006A534A"/>
    <w:rsid w:val="006A5615"/>
    <w:rsid w:val="006A69E9"/>
    <w:rsid w:val="006A6B45"/>
    <w:rsid w:val="006A7363"/>
    <w:rsid w:val="006A78E4"/>
    <w:rsid w:val="006B0788"/>
    <w:rsid w:val="006B0FC2"/>
    <w:rsid w:val="006B1394"/>
    <w:rsid w:val="006B21B6"/>
    <w:rsid w:val="006B2203"/>
    <w:rsid w:val="006B2542"/>
    <w:rsid w:val="006B2EEA"/>
    <w:rsid w:val="006B3105"/>
    <w:rsid w:val="006B3ABF"/>
    <w:rsid w:val="006B40D3"/>
    <w:rsid w:val="006B42E6"/>
    <w:rsid w:val="006B5051"/>
    <w:rsid w:val="006B5900"/>
    <w:rsid w:val="006B770F"/>
    <w:rsid w:val="006C0372"/>
    <w:rsid w:val="006C0F2D"/>
    <w:rsid w:val="006C21D9"/>
    <w:rsid w:val="006C2711"/>
    <w:rsid w:val="006C2820"/>
    <w:rsid w:val="006C3828"/>
    <w:rsid w:val="006C41A7"/>
    <w:rsid w:val="006C42E4"/>
    <w:rsid w:val="006C4799"/>
    <w:rsid w:val="006C4A28"/>
    <w:rsid w:val="006C4A3E"/>
    <w:rsid w:val="006C4D34"/>
    <w:rsid w:val="006C4F6C"/>
    <w:rsid w:val="006C5561"/>
    <w:rsid w:val="006C6309"/>
    <w:rsid w:val="006C67E8"/>
    <w:rsid w:val="006C69C9"/>
    <w:rsid w:val="006C6B98"/>
    <w:rsid w:val="006C6DA5"/>
    <w:rsid w:val="006C723B"/>
    <w:rsid w:val="006C7688"/>
    <w:rsid w:val="006D024F"/>
    <w:rsid w:val="006D0CA9"/>
    <w:rsid w:val="006D1AA5"/>
    <w:rsid w:val="006D2476"/>
    <w:rsid w:val="006D27E4"/>
    <w:rsid w:val="006D3FDD"/>
    <w:rsid w:val="006D45AD"/>
    <w:rsid w:val="006D47AB"/>
    <w:rsid w:val="006D4A3B"/>
    <w:rsid w:val="006D520D"/>
    <w:rsid w:val="006D5D0A"/>
    <w:rsid w:val="006D5F9E"/>
    <w:rsid w:val="006D6015"/>
    <w:rsid w:val="006D6B62"/>
    <w:rsid w:val="006E0CC7"/>
    <w:rsid w:val="006E1189"/>
    <w:rsid w:val="006E1645"/>
    <w:rsid w:val="006E1C38"/>
    <w:rsid w:val="006E1D16"/>
    <w:rsid w:val="006E1D87"/>
    <w:rsid w:val="006E2082"/>
    <w:rsid w:val="006E20F2"/>
    <w:rsid w:val="006E2FC4"/>
    <w:rsid w:val="006E335D"/>
    <w:rsid w:val="006E34ED"/>
    <w:rsid w:val="006E36EE"/>
    <w:rsid w:val="006E6A3D"/>
    <w:rsid w:val="006F0491"/>
    <w:rsid w:val="006F100D"/>
    <w:rsid w:val="006F10D2"/>
    <w:rsid w:val="006F1DF2"/>
    <w:rsid w:val="006F33F4"/>
    <w:rsid w:val="006F3C1C"/>
    <w:rsid w:val="006F3F8C"/>
    <w:rsid w:val="006F53EE"/>
    <w:rsid w:val="006F544E"/>
    <w:rsid w:val="006F63C9"/>
    <w:rsid w:val="006F75CD"/>
    <w:rsid w:val="00700671"/>
    <w:rsid w:val="0070110A"/>
    <w:rsid w:val="00702862"/>
    <w:rsid w:val="0070347D"/>
    <w:rsid w:val="00704E94"/>
    <w:rsid w:val="007059C5"/>
    <w:rsid w:val="00706AB8"/>
    <w:rsid w:val="00706C0D"/>
    <w:rsid w:val="007075C6"/>
    <w:rsid w:val="00707E6B"/>
    <w:rsid w:val="00710C6A"/>
    <w:rsid w:val="00710EE2"/>
    <w:rsid w:val="00712A48"/>
    <w:rsid w:val="00712AF8"/>
    <w:rsid w:val="00713919"/>
    <w:rsid w:val="00713A73"/>
    <w:rsid w:val="00713D64"/>
    <w:rsid w:val="00714018"/>
    <w:rsid w:val="00715504"/>
    <w:rsid w:val="00716652"/>
    <w:rsid w:val="007168B6"/>
    <w:rsid w:val="007170BD"/>
    <w:rsid w:val="00717558"/>
    <w:rsid w:val="00720498"/>
    <w:rsid w:val="00720546"/>
    <w:rsid w:val="00720CE6"/>
    <w:rsid w:val="00721FC8"/>
    <w:rsid w:val="00722231"/>
    <w:rsid w:val="00723E89"/>
    <w:rsid w:val="00723EEA"/>
    <w:rsid w:val="00723F47"/>
    <w:rsid w:val="007242E0"/>
    <w:rsid w:val="00724E59"/>
    <w:rsid w:val="007253AF"/>
    <w:rsid w:val="00727555"/>
    <w:rsid w:val="00727F55"/>
    <w:rsid w:val="00730071"/>
    <w:rsid w:val="00730970"/>
    <w:rsid w:val="00730B41"/>
    <w:rsid w:val="00730E62"/>
    <w:rsid w:val="00730FCD"/>
    <w:rsid w:val="00731C81"/>
    <w:rsid w:val="00733158"/>
    <w:rsid w:val="00733195"/>
    <w:rsid w:val="00733347"/>
    <w:rsid w:val="0073367A"/>
    <w:rsid w:val="00733F15"/>
    <w:rsid w:val="0073421B"/>
    <w:rsid w:val="00734445"/>
    <w:rsid w:val="0073514D"/>
    <w:rsid w:val="0073540C"/>
    <w:rsid w:val="00735B0C"/>
    <w:rsid w:val="00736587"/>
    <w:rsid w:val="0073674F"/>
    <w:rsid w:val="00737A2E"/>
    <w:rsid w:val="007404BB"/>
    <w:rsid w:val="007409B5"/>
    <w:rsid w:val="007439DC"/>
    <w:rsid w:val="00743A36"/>
    <w:rsid w:val="00745617"/>
    <w:rsid w:val="00745B9B"/>
    <w:rsid w:val="0074603B"/>
    <w:rsid w:val="007465C4"/>
    <w:rsid w:val="007477DE"/>
    <w:rsid w:val="0075000B"/>
    <w:rsid w:val="007502AA"/>
    <w:rsid w:val="0075037B"/>
    <w:rsid w:val="00750543"/>
    <w:rsid w:val="00750810"/>
    <w:rsid w:val="007510E7"/>
    <w:rsid w:val="00751220"/>
    <w:rsid w:val="0075143E"/>
    <w:rsid w:val="007527EC"/>
    <w:rsid w:val="00752A49"/>
    <w:rsid w:val="00753A86"/>
    <w:rsid w:val="007542E5"/>
    <w:rsid w:val="00754F33"/>
    <w:rsid w:val="00755AB4"/>
    <w:rsid w:val="00755F65"/>
    <w:rsid w:val="007563B9"/>
    <w:rsid w:val="00756EA0"/>
    <w:rsid w:val="00757CA2"/>
    <w:rsid w:val="007602DB"/>
    <w:rsid w:val="007611A6"/>
    <w:rsid w:val="00761BF7"/>
    <w:rsid w:val="007649B1"/>
    <w:rsid w:val="00766376"/>
    <w:rsid w:val="00766925"/>
    <w:rsid w:val="00766B7B"/>
    <w:rsid w:val="00766CAC"/>
    <w:rsid w:val="0076746F"/>
    <w:rsid w:val="0077193F"/>
    <w:rsid w:val="00771BF5"/>
    <w:rsid w:val="00772736"/>
    <w:rsid w:val="007727BE"/>
    <w:rsid w:val="00772894"/>
    <w:rsid w:val="007729A9"/>
    <w:rsid w:val="007743C3"/>
    <w:rsid w:val="007749B6"/>
    <w:rsid w:val="0077561C"/>
    <w:rsid w:val="00775779"/>
    <w:rsid w:val="00775DD3"/>
    <w:rsid w:val="00775FAA"/>
    <w:rsid w:val="00776387"/>
    <w:rsid w:val="00777474"/>
    <w:rsid w:val="0077792C"/>
    <w:rsid w:val="007806F3"/>
    <w:rsid w:val="007807E1"/>
    <w:rsid w:val="007825DF"/>
    <w:rsid w:val="00783E87"/>
    <w:rsid w:val="007843E9"/>
    <w:rsid w:val="00784C9F"/>
    <w:rsid w:val="00785245"/>
    <w:rsid w:val="00785368"/>
    <w:rsid w:val="007857AC"/>
    <w:rsid w:val="00790365"/>
    <w:rsid w:val="00790E98"/>
    <w:rsid w:val="00791213"/>
    <w:rsid w:val="007913A7"/>
    <w:rsid w:val="007919E2"/>
    <w:rsid w:val="00791CCA"/>
    <w:rsid w:val="007927DD"/>
    <w:rsid w:val="0079357F"/>
    <w:rsid w:val="007948C5"/>
    <w:rsid w:val="007950FB"/>
    <w:rsid w:val="00795828"/>
    <w:rsid w:val="00796419"/>
    <w:rsid w:val="00797803"/>
    <w:rsid w:val="007A1AFF"/>
    <w:rsid w:val="007A24CF"/>
    <w:rsid w:val="007A36EE"/>
    <w:rsid w:val="007A3FD4"/>
    <w:rsid w:val="007A454B"/>
    <w:rsid w:val="007A4598"/>
    <w:rsid w:val="007A5937"/>
    <w:rsid w:val="007A6269"/>
    <w:rsid w:val="007A6290"/>
    <w:rsid w:val="007A7911"/>
    <w:rsid w:val="007A7CA5"/>
    <w:rsid w:val="007B054C"/>
    <w:rsid w:val="007B061D"/>
    <w:rsid w:val="007B0954"/>
    <w:rsid w:val="007B1683"/>
    <w:rsid w:val="007B2349"/>
    <w:rsid w:val="007B336B"/>
    <w:rsid w:val="007B3E7D"/>
    <w:rsid w:val="007B59EE"/>
    <w:rsid w:val="007B5FE7"/>
    <w:rsid w:val="007B6E4D"/>
    <w:rsid w:val="007B710C"/>
    <w:rsid w:val="007C10CC"/>
    <w:rsid w:val="007C2242"/>
    <w:rsid w:val="007C26A2"/>
    <w:rsid w:val="007C26DA"/>
    <w:rsid w:val="007C3042"/>
    <w:rsid w:val="007C399B"/>
    <w:rsid w:val="007C451B"/>
    <w:rsid w:val="007C5251"/>
    <w:rsid w:val="007C7BD8"/>
    <w:rsid w:val="007D04D6"/>
    <w:rsid w:val="007D0709"/>
    <w:rsid w:val="007D0B3C"/>
    <w:rsid w:val="007D1523"/>
    <w:rsid w:val="007D268E"/>
    <w:rsid w:val="007D3133"/>
    <w:rsid w:val="007D3228"/>
    <w:rsid w:val="007D36F7"/>
    <w:rsid w:val="007D479C"/>
    <w:rsid w:val="007D538D"/>
    <w:rsid w:val="007D5F4F"/>
    <w:rsid w:val="007D705B"/>
    <w:rsid w:val="007D709B"/>
    <w:rsid w:val="007D756F"/>
    <w:rsid w:val="007D772B"/>
    <w:rsid w:val="007D7B1D"/>
    <w:rsid w:val="007E0842"/>
    <w:rsid w:val="007E1FB9"/>
    <w:rsid w:val="007E212C"/>
    <w:rsid w:val="007E396E"/>
    <w:rsid w:val="007E4886"/>
    <w:rsid w:val="007E4FAE"/>
    <w:rsid w:val="007E61A2"/>
    <w:rsid w:val="007F0546"/>
    <w:rsid w:val="007F094A"/>
    <w:rsid w:val="007F0E58"/>
    <w:rsid w:val="007F1B2D"/>
    <w:rsid w:val="007F1C70"/>
    <w:rsid w:val="007F3B95"/>
    <w:rsid w:val="007F4105"/>
    <w:rsid w:val="007F4667"/>
    <w:rsid w:val="007F5D1D"/>
    <w:rsid w:val="007F5E6A"/>
    <w:rsid w:val="007F6038"/>
    <w:rsid w:val="007F65D6"/>
    <w:rsid w:val="007F72EC"/>
    <w:rsid w:val="007F7D28"/>
    <w:rsid w:val="00800232"/>
    <w:rsid w:val="00800476"/>
    <w:rsid w:val="00801266"/>
    <w:rsid w:val="008036A3"/>
    <w:rsid w:val="00803D18"/>
    <w:rsid w:val="00804FFF"/>
    <w:rsid w:val="008058D4"/>
    <w:rsid w:val="0080674B"/>
    <w:rsid w:val="0080682B"/>
    <w:rsid w:val="00807246"/>
    <w:rsid w:val="00811451"/>
    <w:rsid w:val="008121FF"/>
    <w:rsid w:val="008123A9"/>
    <w:rsid w:val="00812666"/>
    <w:rsid w:val="00812671"/>
    <w:rsid w:val="00813A0D"/>
    <w:rsid w:val="00813A3B"/>
    <w:rsid w:val="00814DBB"/>
    <w:rsid w:val="008151FB"/>
    <w:rsid w:val="00816DC0"/>
    <w:rsid w:val="0082015B"/>
    <w:rsid w:val="00820E17"/>
    <w:rsid w:val="0082142E"/>
    <w:rsid w:val="00821650"/>
    <w:rsid w:val="008225BA"/>
    <w:rsid w:val="0082276C"/>
    <w:rsid w:val="0082295C"/>
    <w:rsid w:val="0082319C"/>
    <w:rsid w:val="00824054"/>
    <w:rsid w:val="008258EC"/>
    <w:rsid w:val="00825FAD"/>
    <w:rsid w:val="00826371"/>
    <w:rsid w:val="008263E8"/>
    <w:rsid w:val="0082762B"/>
    <w:rsid w:val="008277EE"/>
    <w:rsid w:val="0083118D"/>
    <w:rsid w:val="00831A04"/>
    <w:rsid w:val="0083206C"/>
    <w:rsid w:val="00832283"/>
    <w:rsid w:val="00832404"/>
    <w:rsid w:val="00832B38"/>
    <w:rsid w:val="00833DAB"/>
    <w:rsid w:val="008363C1"/>
    <w:rsid w:val="008369BE"/>
    <w:rsid w:val="00837002"/>
    <w:rsid w:val="00837176"/>
    <w:rsid w:val="008376B6"/>
    <w:rsid w:val="0084017A"/>
    <w:rsid w:val="008410EC"/>
    <w:rsid w:val="00841532"/>
    <w:rsid w:val="00841C26"/>
    <w:rsid w:val="00842CAF"/>
    <w:rsid w:val="008432E7"/>
    <w:rsid w:val="00843940"/>
    <w:rsid w:val="00843D5A"/>
    <w:rsid w:val="00844C89"/>
    <w:rsid w:val="00845514"/>
    <w:rsid w:val="00845BF3"/>
    <w:rsid w:val="00846954"/>
    <w:rsid w:val="008471B9"/>
    <w:rsid w:val="0084739C"/>
    <w:rsid w:val="008477DD"/>
    <w:rsid w:val="00847D85"/>
    <w:rsid w:val="00847E54"/>
    <w:rsid w:val="008521AD"/>
    <w:rsid w:val="00853934"/>
    <w:rsid w:val="00853EC4"/>
    <w:rsid w:val="008545EA"/>
    <w:rsid w:val="00854D03"/>
    <w:rsid w:val="00854EA7"/>
    <w:rsid w:val="00856C8B"/>
    <w:rsid w:val="00857C26"/>
    <w:rsid w:val="0086055E"/>
    <w:rsid w:val="00860A69"/>
    <w:rsid w:val="00860BD8"/>
    <w:rsid w:val="00861CA0"/>
    <w:rsid w:val="008620D8"/>
    <w:rsid w:val="008633EE"/>
    <w:rsid w:val="00863BD8"/>
    <w:rsid w:val="008656B0"/>
    <w:rsid w:val="00865A0B"/>
    <w:rsid w:val="00865BF6"/>
    <w:rsid w:val="00865C8E"/>
    <w:rsid w:val="008661B6"/>
    <w:rsid w:val="00866864"/>
    <w:rsid w:val="00866B24"/>
    <w:rsid w:val="00866CBF"/>
    <w:rsid w:val="00867679"/>
    <w:rsid w:val="00867A13"/>
    <w:rsid w:val="00870602"/>
    <w:rsid w:val="00871523"/>
    <w:rsid w:val="00872286"/>
    <w:rsid w:val="00873B21"/>
    <w:rsid w:val="00873F47"/>
    <w:rsid w:val="00874513"/>
    <w:rsid w:val="00875241"/>
    <w:rsid w:val="00875DA3"/>
    <w:rsid w:val="00875E09"/>
    <w:rsid w:val="00877906"/>
    <w:rsid w:val="00880146"/>
    <w:rsid w:val="00880283"/>
    <w:rsid w:val="00880436"/>
    <w:rsid w:val="0088120C"/>
    <w:rsid w:val="00881DB9"/>
    <w:rsid w:val="00881E68"/>
    <w:rsid w:val="00881EEF"/>
    <w:rsid w:val="008823B1"/>
    <w:rsid w:val="00884501"/>
    <w:rsid w:val="00884641"/>
    <w:rsid w:val="008846FA"/>
    <w:rsid w:val="00884E6F"/>
    <w:rsid w:val="00885111"/>
    <w:rsid w:val="00885B6F"/>
    <w:rsid w:val="008903FA"/>
    <w:rsid w:val="0089069D"/>
    <w:rsid w:val="00891FCC"/>
    <w:rsid w:val="00892389"/>
    <w:rsid w:val="00892ABF"/>
    <w:rsid w:val="008936FA"/>
    <w:rsid w:val="00893D1B"/>
    <w:rsid w:val="0089543C"/>
    <w:rsid w:val="00895FD5"/>
    <w:rsid w:val="00896236"/>
    <w:rsid w:val="0089728B"/>
    <w:rsid w:val="00897C4B"/>
    <w:rsid w:val="00897E01"/>
    <w:rsid w:val="008A04B0"/>
    <w:rsid w:val="008A07F2"/>
    <w:rsid w:val="008A1292"/>
    <w:rsid w:val="008A12A1"/>
    <w:rsid w:val="008A1903"/>
    <w:rsid w:val="008A20DA"/>
    <w:rsid w:val="008A2101"/>
    <w:rsid w:val="008A2EAC"/>
    <w:rsid w:val="008A33B9"/>
    <w:rsid w:val="008A419A"/>
    <w:rsid w:val="008A48B9"/>
    <w:rsid w:val="008A5A13"/>
    <w:rsid w:val="008A6D85"/>
    <w:rsid w:val="008A70BA"/>
    <w:rsid w:val="008A7D54"/>
    <w:rsid w:val="008B01D4"/>
    <w:rsid w:val="008B0410"/>
    <w:rsid w:val="008B0B9C"/>
    <w:rsid w:val="008B166C"/>
    <w:rsid w:val="008B2907"/>
    <w:rsid w:val="008B354C"/>
    <w:rsid w:val="008B4203"/>
    <w:rsid w:val="008B4DB0"/>
    <w:rsid w:val="008B6198"/>
    <w:rsid w:val="008B62B8"/>
    <w:rsid w:val="008B6A0F"/>
    <w:rsid w:val="008B6C13"/>
    <w:rsid w:val="008B79B1"/>
    <w:rsid w:val="008C034C"/>
    <w:rsid w:val="008C047F"/>
    <w:rsid w:val="008C0ADC"/>
    <w:rsid w:val="008C0FAF"/>
    <w:rsid w:val="008C1288"/>
    <w:rsid w:val="008C2787"/>
    <w:rsid w:val="008C4313"/>
    <w:rsid w:val="008C4A32"/>
    <w:rsid w:val="008C4B62"/>
    <w:rsid w:val="008C4ECA"/>
    <w:rsid w:val="008C50B8"/>
    <w:rsid w:val="008C5792"/>
    <w:rsid w:val="008C5A5C"/>
    <w:rsid w:val="008C638E"/>
    <w:rsid w:val="008C6A2C"/>
    <w:rsid w:val="008D049C"/>
    <w:rsid w:val="008D0AA7"/>
    <w:rsid w:val="008D0C39"/>
    <w:rsid w:val="008D10E2"/>
    <w:rsid w:val="008D151C"/>
    <w:rsid w:val="008D28E9"/>
    <w:rsid w:val="008D38C3"/>
    <w:rsid w:val="008D5AB7"/>
    <w:rsid w:val="008D5AFC"/>
    <w:rsid w:val="008D6585"/>
    <w:rsid w:val="008D7A24"/>
    <w:rsid w:val="008E0DF2"/>
    <w:rsid w:val="008E11C0"/>
    <w:rsid w:val="008E16D8"/>
    <w:rsid w:val="008E2825"/>
    <w:rsid w:val="008E2ED0"/>
    <w:rsid w:val="008E3793"/>
    <w:rsid w:val="008E6214"/>
    <w:rsid w:val="008F06CD"/>
    <w:rsid w:val="008F1600"/>
    <w:rsid w:val="008F2030"/>
    <w:rsid w:val="008F32F0"/>
    <w:rsid w:val="008F3B00"/>
    <w:rsid w:val="008F4BCE"/>
    <w:rsid w:val="008F53F5"/>
    <w:rsid w:val="008F5795"/>
    <w:rsid w:val="008F5EE0"/>
    <w:rsid w:val="008F6CA5"/>
    <w:rsid w:val="008F6F22"/>
    <w:rsid w:val="008F6FCE"/>
    <w:rsid w:val="008F725F"/>
    <w:rsid w:val="008F7496"/>
    <w:rsid w:val="008F76C0"/>
    <w:rsid w:val="008F79B8"/>
    <w:rsid w:val="009006FC"/>
    <w:rsid w:val="009016DA"/>
    <w:rsid w:val="00901FF4"/>
    <w:rsid w:val="009022CD"/>
    <w:rsid w:val="00902F99"/>
    <w:rsid w:val="00903F7E"/>
    <w:rsid w:val="00905E5B"/>
    <w:rsid w:val="00906229"/>
    <w:rsid w:val="009072F4"/>
    <w:rsid w:val="0091049E"/>
    <w:rsid w:val="00911C05"/>
    <w:rsid w:val="00914E47"/>
    <w:rsid w:val="00915156"/>
    <w:rsid w:val="00915999"/>
    <w:rsid w:val="00915A34"/>
    <w:rsid w:val="00915C66"/>
    <w:rsid w:val="00916786"/>
    <w:rsid w:val="00916CCC"/>
    <w:rsid w:val="0091735C"/>
    <w:rsid w:val="0092022C"/>
    <w:rsid w:val="00920657"/>
    <w:rsid w:val="0092128A"/>
    <w:rsid w:val="00921A92"/>
    <w:rsid w:val="00923868"/>
    <w:rsid w:val="00924F6E"/>
    <w:rsid w:val="00927121"/>
    <w:rsid w:val="00927333"/>
    <w:rsid w:val="009275F5"/>
    <w:rsid w:val="009300F7"/>
    <w:rsid w:val="00930259"/>
    <w:rsid w:val="00930805"/>
    <w:rsid w:val="00932B4D"/>
    <w:rsid w:val="00932E19"/>
    <w:rsid w:val="009335E2"/>
    <w:rsid w:val="0093456A"/>
    <w:rsid w:val="009347B6"/>
    <w:rsid w:val="009351CD"/>
    <w:rsid w:val="00935AC2"/>
    <w:rsid w:val="00936E7D"/>
    <w:rsid w:val="00937696"/>
    <w:rsid w:val="0094030F"/>
    <w:rsid w:val="009406FB"/>
    <w:rsid w:val="009409F7"/>
    <w:rsid w:val="00940C47"/>
    <w:rsid w:val="0094164D"/>
    <w:rsid w:val="00941F5C"/>
    <w:rsid w:val="009426FD"/>
    <w:rsid w:val="00942D09"/>
    <w:rsid w:val="00942D6F"/>
    <w:rsid w:val="009435B3"/>
    <w:rsid w:val="009437CA"/>
    <w:rsid w:val="0094435F"/>
    <w:rsid w:val="009448B2"/>
    <w:rsid w:val="00944FAA"/>
    <w:rsid w:val="0094572C"/>
    <w:rsid w:val="009457A2"/>
    <w:rsid w:val="00945856"/>
    <w:rsid w:val="009459E2"/>
    <w:rsid w:val="009459FA"/>
    <w:rsid w:val="00945C36"/>
    <w:rsid w:val="009460DB"/>
    <w:rsid w:val="0094710E"/>
    <w:rsid w:val="00947BF3"/>
    <w:rsid w:val="009517E3"/>
    <w:rsid w:val="00951926"/>
    <w:rsid w:val="00951FD0"/>
    <w:rsid w:val="00952113"/>
    <w:rsid w:val="00952643"/>
    <w:rsid w:val="009534F6"/>
    <w:rsid w:val="00953712"/>
    <w:rsid w:val="00954A0D"/>
    <w:rsid w:val="00955DD8"/>
    <w:rsid w:val="00956434"/>
    <w:rsid w:val="00957CAB"/>
    <w:rsid w:val="00957DEB"/>
    <w:rsid w:val="00961E01"/>
    <w:rsid w:val="0096213C"/>
    <w:rsid w:val="009635D1"/>
    <w:rsid w:val="0096438C"/>
    <w:rsid w:val="009651CB"/>
    <w:rsid w:val="00965D50"/>
    <w:rsid w:val="009660F3"/>
    <w:rsid w:val="00966777"/>
    <w:rsid w:val="00967890"/>
    <w:rsid w:val="009706E0"/>
    <w:rsid w:val="00970F19"/>
    <w:rsid w:val="0097105C"/>
    <w:rsid w:val="00971578"/>
    <w:rsid w:val="00971C14"/>
    <w:rsid w:val="00971EA5"/>
    <w:rsid w:val="00972AF5"/>
    <w:rsid w:val="0097323F"/>
    <w:rsid w:val="00973826"/>
    <w:rsid w:val="00973C0E"/>
    <w:rsid w:val="00974D34"/>
    <w:rsid w:val="00975BF5"/>
    <w:rsid w:val="00975DBA"/>
    <w:rsid w:val="00976D7B"/>
    <w:rsid w:val="00977441"/>
    <w:rsid w:val="00977726"/>
    <w:rsid w:val="00977B17"/>
    <w:rsid w:val="009824A8"/>
    <w:rsid w:val="009828B5"/>
    <w:rsid w:val="00983359"/>
    <w:rsid w:val="0098388B"/>
    <w:rsid w:val="00983AEF"/>
    <w:rsid w:val="009840E0"/>
    <w:rsid w:val="0098427F"/>
    <w:rsid w:val="00984C23"/>
    <w:rsid w:val="00984F6F"/>
    <w:rsid w:val="009853E9"/>
    <w:rsid w:val="009859DF"/>
    <w:rsid w:val="00985AD5"/>
    <w:rsid w:val="009865CD"/>
    <w:rsid w:val="00986DDA"/>
    <w:rsid w:val="0099022F"/>
    <w:rsid w:val="00990630"/>
    <w:rsid w:val="009907A4"/>
    <w:rsid w:val="009913C0"/>
    <w:rsid w:val="009917FB"/>
    <w:rsid w:val="00992007"/>
    <w:rsid w:val="0099294D"/>
    <w:rsid w:val="00993319"/>
    <w:rsid w:val="00993D40"/>
    <w:rsid w:val="00996252"/>
    <w:rsid w:val="0099751C"/>
    <w:rsid w:val="009A03CF"/>
    <w:rsid w:val="009A0E8A"/>
    <w:rsid w:val="009A314F"/>
    <w:rsid w:val="009A321C"/>
    <w:rsid w:val="009A342C"/>
    <w:rsid w:val="009A37F0"/>
    <w:rsid w:val="009A3CAD"/>
    <w:rsid w:val="009A4DFC"/>
    <w:rsid w:val="009A55FD"/>
    <w:rsid w:val="009A5BDE"/>
    <w:rsid w:val="009A5CAB"/>
    <w:rsid w:val="009A6713"/>
    <w:rsid w:val="009A6A2B"/>
    <w:rsid w:val="009A798A"/>
    <w:rsid w:val="009B0B73"/>
    <w:rsid w:val="009B129D"/>
    <w:rsid w:val="009B2C63"/>
    <w:rsid w:val="009B2CB9"/>
    <w:rsid w:val="009B3DB0"/>
    <w:rsid w:val="009B4CC9"/>
    <w:rsid w:val="009B505F"/>
    <w:rsid w:val="009B5E66"/>
    <w:rsid w:val="009B706E"/>
    <w:rsid w:val="009B71A8"/>
    <w:rsid w:val="009B7242"/>
    <w:rsid w:val="009C0564"/>
    <w:rsid w:val="009C0A1B"/>
    <w:rsid w:val="009C0D41"/>
    <w:rsid w:val="009C1733"/>
    <w:rsid w:val="009C1DFC"/>
    <w:rsid w:val="009C2235"/>
    <w:rsid w:val="009C2578"/>
    <w:rsid w:val="009C2E0E"/>
    <w:rsid w:val="009C347D"/>
    <w:rsid w:val="009C3DFA"/>
    <w:rsid w:val="009C41E2"/>
    <w:rsid w:val="009C48BC"/>
    <w:rsid w:val="009C5ED7"/>
    <w:rsid w:val="009C7CF4"/>
    <w:rsid w:val="009D0988"/>
    <w:rsid w:val="009D1095"/>
    <w:rsid w:val="009D14C2"/>
    <w:rsid w:val="009D1EB0"/>
    <w:rsid w:val="009D2012"/>
    <w:rsid w:val="009D2603"/>
    <w:rsid w:val="009D417B"/>
    <w:rsid w:val="009D648F"/>
    <w:rsid w:val="009D71C9"/>
    <w:rsid w:val="009D7BBD"/>
    <w:rsid w:val="009E0107"/>
    <w:rsid w:val="009E0445"/>
    <w:rsid w:val="009E059C"/>
    <w:rsid w:val="009E10FC"/>
    <w:rsid w:val="009E1889"/>
    <w:rsid w:val="009E1E0C"/>
    <w:rsid w:val="009E23CB"/>
    <w:rsid w:val="009E25BC"/>
    <w:rsid w:val="009E33EA"/>
    <w:rsid w:val="009E4C24"/>
    <w:rsid w:val="009E4F66"/>
    <w:rsid w:val="009E4FC5"/>
    <w:rsid w:val="009E566E"/>
    <w:rsid w:val="009E5CDC"/>
    <w:rsid w:val="009E7059"/>
    <w:rsid w:val="009E7AB3"/>
    <w:rsid w:val="009F0D2F"/>
    <w:rsid w:val="009F0D77"/>
    <w:rsid w:val="009F0DD3"/>
    <w:rsid w:val="009F2D23"/>
    <w:rsid w:val="009F5578"/>
    <w:rsid w:val="009F5997"/>
    <w:rsid w:val="009F5AA4"/>
    <w:rsid w:val="009F63A1"/>
    <w:rsid w:val="00A00287"/>
    <w:rsid w:val="00A0070D"/>
    <w:rsid w:val="00A00EBA"/>
    <w:rsid w:val="00A01901"/>
    <w:rsid w:val="00A01B18"/>
    <w:rsid w:val="00A01D00"/>
    <w:rsid w:val="00A02870"/>
    <w:rsid w:val="00A02D8F"/>
    <w:rsid w:val="00A0309C"/>
    <w:rsid w:val="00A03417"/>
    <w:rsid w:val="00A04FB4"/>
    <w:rsid w:val="00A0516F"/>
    <w:rsid w:val="00A052A6"/>
    <w:rsid w:val="00A05E88"/>
    <w:rsid w:val="00A05FCD"/>
    <w:rsid w:val="00A07280"/>
    <w:rsid w:val="00A073AD"/>
    <w:rsid w:val="00A0780A"/>
    <w:rsid w:val="00A07D7A"/>
    <w:rsid w:val="00A1157C"/>
    <w:rsid w:val="00A11C4C"/>
    <w:rsid w:val="00A1246E"/>
    <w:rsid w:val="00A12B18"/>
    <w:rsid w:val="00A138B0"/>
    <w:rsid w:val="00A14075"/>
    <w:rsid w:val="00A142C3"/>
    <w:rsid w:val="00A15121"/>
    <w:rsid w:val="00A15970"/>
    <w:rsid w:val="00A15A66"/>
    <w:rsid w:val="00A16C94"/>
    <w:rsid w:val="00A17972"/>
    <w:rsid w:val="00A221EF"/>
    <w:rsid w:val="00A22BFF"/>
    <w:rsid w:val="00A23448"/>
    <w:rsid w:val="00A24AB0"/>
    <w:rsid w:val="00A254DA"/>
    <w:rsid w:val="00A25D81"/>
    <w:rsid w:val="00A26B56"/>
    <w:rsid w:val="00A30CD1"/>
    <w:rsid w:val="00A30FB2"/>
    <w:rsid w:val="00A311EF"/>
    <w:rsid w:val="00A31E03"/>
    <w:rsid w:val="00A3204E"/>
    <w:rsid w:val="00A327BB"/>
    <w:rsid w:val="00A33983"/>
    <w:rsid w:val="00A3478E"/>
    <w:rsid w:val="00A3539F"/>
    <w:rsid w:val="00A36339"/>
    <w:rsid w:val="00A3674F"/>
    <w:rsid w:val="00A374B2"/>
    <w:rsid w:val="00A37DB9"/>
    <w:rsid w:val="00A40135"/>
    <w:rsid w:val="00A40F96"/>
    <w:rsid w:val="00A41140"/>
    <w:rsid w:val="00A42777"/>
    <w:rsid w:val="00A42C46"/>
    <w:rsid w:val="00A43213"/>
    <w:rsid w:val="00A4390F"/>
    <w:rsid w:val="00A44B2C"/>
    <w:rsid w:val="00A44DE5"/>
    <w:rsid w:val="00A45D0A"/>
    <w:rsid w:val="00A461CD"/>
    <w:rsid w:val="00A46426"/>
    <w:rsid w:val="00A46641"/>
    <w:rsid w:val="00A4770F"/>
    <w:rsid w:val="00A50375"/>
    <w:rsid w:val="00A50CEF"/>
    <w:rsid w:val="00A53429"/>
    <w:rsid w:val="00A539D2"/>
    <w:rsid w:val="00A53D8E"/>
    <w:rsid w:val="00A53DC5"/>
    <w:rsid w:val="00A541AC"/>
    <w:rsid w:val="00A545E7"/>
    <w:rsid w:val="00A56AC4"/>
    <w:rsid w:val="00A56BC9"/>
    <w:rsid w:val="00A5796F"/>
    <w:rsid w:val="00A61660"/>
    <w:rsid w:val="00A61E3B"/>
    <w:rsid w:val="00A61E5E"/>
    <w:rsid w:val="00A62FBD"/>
    <w:rsid w:val="00A6363B"/>
    <w:rsid w:val="00A63771"/>
    <w:rsid w:val="00A63803"/>
    <w:rsid w:val="00A638AD"/>
    <w:rsid w:val="00A64CA6"/>
    <w:rsid w:val="00A6563E"/>
    <w:rsid w:val="00A6697F"/>
    <w:rsid w:val="00A66F17"/>
    <w:rsid w:val="00A67378"/>
    <w:rsid w:val="00A67E8F"/>
    <w:rsid w:val="00A70430"/>
    <w:rsid w:val="00A72911"/>
    <w:rsid w:val="00A72D54"/>
    <w:rsid w:val="00A736B8"/>
    <w:rsid w:val="00A73E04"/>
    <w:rsid w:val="00A74B31"/>
    <w:rsid w:val="00A75EDC"/>
    <w:rsid w:val="00A75F65"/>
    <w:rsid w:val="00A77112"/>
    <w:rsid w:val="00A7716D"/>
    <w:rsid w:val="00A773B3"/>
    <w:rsid w:val="00A80413"/>
    <w:rsid w:val="00A80482"/>
    <w:rsid w:val="00A80A2E"/>
    <w:rsid w:val="00A80C13"/>
    <w:rsid w:val="00A80E8B"/>
    <w:rsid w:val="00A81285"/>
    <w:rsid w:val="00A82E00"/>
    <w:rsid w:val="00A833C1"/>
    <w:rsid w:val="00A84045"/>
    <w:rsid w:val="00A8531B"/>
    <w:rsid w:val="00A87390"/>
    <w:rsid w:val="00A8781A"/>
    <w:rsid w:val="00A91166"/>
    <w:rsid w:val="00A919A1"/>
    <w:rsid w:val="00A921A5"/>
    <w:rsid w:val="00A9229C"/>
    <w:rsid w:val="00A93ADF"/>
    <w:rsid w:val="00A9641B"/>
    <w:rsid w:val="00A97144"/>
    <w:rsid w:val="00A97AFE"/>
    <w:rsid w:val="00AA08DB"/>
    <w:rsid w:val="00AA0ECF"/>
    <w:rsid w:val="00AA1679"/>
    <w:rsid w:val="00AA36C6"/>
    <w:rsid w:val="00AA471A"/>
    <w:rsid w:val="00AA484C"/>
    <w:rsid w:val="00AA527C"/>
    <w:rsid w:val="00AA56C0"/>
    <w:rsid w:val="00AB0EE0"/>
    <w:rsid w:val="00AB1760"/>
    <w:rsid w:val="00AB1A59"/>
    <w:rsid w:val="00AB21C0"/>
    <w:rsid w:val="00AB2C8B"/>
    <w:rsid w:val="00AB3996"/>
    <w:rsid w:val="00AB3BA3"/>
    <w:rsid w:val="00AB3F80"/>
    <w:rsid w:val="00AB4764"/>
    <w:rsid w:val="00AB57C2"/>
    <w:rsid w:val="00AB57E6"/>
    <w:rsid w:val="00AB5980"/>
    <w:rsid w:val="00AB6008"/>
    <w:rsid w:val="00AB619C"/>
    <w:rsid w:val="00AB6C3E"/>
    <w:rsid w:val="00AB70E2"/>
    <w:rsid w:val="00AB7BD3"/>
    <w:rsid w:val="00AB7BEE"/>
    <w:rsid w:val="00AC01C8"/>
    <w:rsid w:val="00AC02C5"/>
    <w:rsid w:val="00AC0E5B"/>
    <w:rsid w:val="00AC2624"/>
    <w:rsid w:val="00AC26C4"/>
    <w:rsid w:val="00AC2C34"/>
    <w:rsid w:val="00AC2E54"/>
    <w:rsid w:val="00AC2FC7"/>
    <w:rsid w:val="00AC3327"/>
    <w:rsid w:val="00AC3B54"/>
    <w:rsid w:val="00AC64CD"/>
    <w:rsid w:val="00AC6DDA"/>
    <w:rsid w:val="00AC6FEE"/>
    <w:rsid w:val="00AC7422"/>
    <w:rsid w:val="00AC75FF"/>
    <w:rsid w:val="00AD00A7"/>
    <w:rsid w:val="00AD0B49"/>
    <w:rsid w:val="00AD0DB6"/>
    <w:rsid w:val="00AD1628"/>
    <w:rsid w:val="00AD169B"/>
    <w:rsid w:val="00AD2BBC"/>
    <w:rsid w:val="00AD2D3A"/>
    <w:rsid w:val="00AD3848"/>
    <w:rsid w:val="00AD3D5E"/>
    <w:rsid w:val="00AD4487"/>
    <w:rsid w:val="00AD47BD"/>
    <w:rsid w:val="00AD4C2A"/>
    <w:rsid w:val="00AD4D60"/>
    <w:rsid w:val="00AD6AFF"/>
    <w:rsid w:val="00AD7292"/>
    <w:rsid w:val="00AE0EBF"/>
    <w:rsid w:val="00AE1514"/>
    <w:rsid w:val="00AE152F"/>
    <w:rsid w:val="00AE1A2E"/>
    <w:rsid w:val="00AE20C1"/>
    <w:rsid w:val="00AE222E"/>
    <w:rsid w:val="00AE2A39"/>
    <w:rsid w:val="00AE37B0"/>
    <w:rsid w:val="00AE3C67"/>
    <w:rsid w:val="00AE3FAA"/>
    <w:rsid w:val="00AE4262"/>
    <w:rsid w:val="00AE5152"/>
    <w:rsid w:val="00AE5D38"/>
    <w:rsid w:val="00AE62E7"/>
    <w:rsid w:val="00AE6CF4"/>
    <w:rsid w:val="00AE7316"/>
    <w:rsid w:val="00AE7B18"/>
    <w:rsid w:val="00AF0350"/>
    <w:rsid w:val="00AF2FF4"/>
    <w:rsid w:val="00AF3330"/>
    <w:rsid w:val="00AF36EB"/>
    <w:rsid w:val="00AF37D2"/>
    <w:rsid w:val="00AF5228"/>
    <w:rsid w:val="00AF56CB"/>
    <w:rsid w:val="00AF5EC6"/>
    <w:rsid w:val="00AF7D4A"/>
    <w:rsid w:val="00B006D7"/>
    <w:rsid w:val="00B00B47"/>
    <w:rsid w:val="00B016E4"/>
    <w:rsid w:val="00B01A19"/>
    <w:rsid w:val="00B0295A"/>
    <w:rsid w:val="00B02FB3"/>
    <w:rsid w:val="00B05DD7"/>
    <w:rsid w:val="00B05E53"/>
    <w:rsid w:val="00B05EAD"/>
    <w:rsid w:val="00B067E5"/>
    <w:rsid w:val="00B1048A"/>
    <w:rsid w:val="00B106D0"/>
    <w:rsid w:val="00B10705"/>
    <w:rsid w:val="00B10C19"/>
    <w:rsid w:val="00B11B12"/>
    <w:rsid w:val="00B12148"/>
    <w:rsid w:val="00B123FA"/>
    <w:rsid w:val="00B1244A"/>
    <w:rsid w:val="00B125D5"/>
    <w:rsid w:val="00B144F6"/>
    <w:rsid w:val="00B15E64"/>
    <w:rsid w:val="00B20F6F"/>
    <w:rsid w:val="00B215C1"/>
    <w:rsid w:val="00B2198B"/>
    <w:rsid w:val="00B21D92"/>
    <w:rsid w:val="00B22A13"/>
    <w:rsid w:val="00B22D9A"/>
    <w:rsid w:val="00B2374C"/>
    <w:rsid w:val="00B23C3D"/>
    <w:rsid w:val="00B24383"/>
    <w:rsid w:val="00B25833"/>
    <w:rsid w:val="00B27A44"/>
    <w:rsid w:val="00B27D21"/>
    <w:rsid w:val="00B3004B"/>
    <w:rsid w:val="00B30BEE"/>
    <w:rsid w:val="00B3145A"/>
    <w:rsid w:val="00B314AD"/>
    <w:rsid w:val="00B3177D"/>
    <w:rsid w:val="00B32134"/>
    <w:rsid w:val="00B325AC"/>
    <w:rsid w:val="00B3362D"/>
    <w:rsid w:val="00B34F64"/>
    <w:rsid w:val="00B35200"/>
    <w:rsid w:val="00B35950"/>
    <w:rsid w:val="00B35BE0"/>
    <w:rsid w:val="00B35C1D"/>
    <w:rsid w:val="00B37FC8"/>
    <w:rsid w:val="00B4052A"/>
    <w:rsid w:val="00B41EFA"/>
    <w:rsid w:val="00B41F08"/>
    <w:rsid w:val="00B42481"/>
    <w:rsid w:val="00B42C7C"/>
    <w:rsid w:val="00B4342D"/>
    <w:rsid w:val="00B4368B"/>
    <w:rsid w:val="00B4449E"/>
    <w:rsid w:val="00B448CF"/>
    <w:rsid w:val="00B44E86"/>
    <w:rsid w:val="00B47066"/>
    <w:rsid w:val="00B4737A"/>
    <w:rsid w:val="00B506D8"/>
    <w:rsid w:val="00B51E4E"/>
    <w:rsid w:val="00B52D18"/>
    <w:rsid w:val="00B54BF2"/>
    <w:rsid w:val="00B5580A"/>
    <w:rsid w:val="00B57ADD"/>
    <w:rsid w:val="00B600E8"/>
    <w:rsid w:val="00B60895"/>
    <w:rsid w:val="00B60B9E"/>
    <w:rsid w:val="00B60DEB"/>
    <w:rsid w:val="00B61CC8"/>
    <w:rsid w:val="00B623FF"/>
    <w:rsid w:val="00B633F7"/>
    <w:rsid w:val="00B643CA"/>
    <w:rsid w:val="00B645F3"/>
    <w:rsid w:val="00B646A3"/>
    <w:rsid w:val="00B65F9F"/>
    <w:rsid w:val="00B668A8"/>
    <w:rsid w:val="00B669CE"/>
    <w:rsid w:val="00B672C6"/>
    <w:rsid w:val="00B67A00"/>
    <w:rsid w:val="00B67B8D"/>
    <w:rsid w:val="00B70FBC"/>
    <w:rsid w:val="00B71860"/>
    <w:rsid w:val="00B71991"/>
    <w:rsid w:val="00B71C3F"/>
    <w:rsid w:val="00B729ED"/>
    <w:rsid w:val="00B73769"/>
    <w:rsid w:val="00B73923"/>
    <w:rsid w:val="00B747BC"/>
    <w:rsid w:val="00B753D9"/>
    <w:rsid w:val="00B764C0"/>
    <w:rsid w:val="00B765B1"/>
    <w:rsid w:val="00B768E1"/>
    <w:rsid w:val="00B77DB6"/>
    <w:rsid w:val="00B80934"/>
    <w:rsid w:val="00B82CC9"/>
    <w:rsid w:val="00B839E0"/>
    <w:rsid w:val="00B839E7"/>
    <w:rsid w:val="00B84237"/>
    <w:rsid w:val="00B8514B"/>
    <w:rsid w:val="00B855A2"/>
    <w:rsid w:val="00B85AB5"/>
    <w:rsid w:val="00B86D6C"/>
    <w:rsid w:val="00B90314"/>
    <w:rsid w:val="00B90776"/>
    <w:rsid w:val="00B91F29"/>
    <w:rsid w:val="00B924F5"/>
    <w:rsid w:val="00B929D0"/>
    <w:rsid w:val="00B92CCF"/>
    <w:rsid w:val="00B94252"/>
    <w:rsid w:val="00B94B5E"/>
    <w:rsid w:val="00B95100"/>
    <w:rsid w:val="00B954AA"/>
    <w:rsid w:val="00B9628E"/>
    <w:rsid w:val="00B96E22"/>
    <w:rsid w:val="00B96E31"/>
    <w:rsid w:val="00B97752"/>
    <w:rsid w:val="00B97ADD"/>
    <w:rsid w:val="00B97C82"/>
    <w:rsid w:val="00B97FD2"/>
    <w:rsid w:val="00BA0884"/>
    <w:rsid w:val="00BA13FF"/>
    <w:rsid w:val="00BA17B4"/>
    <w:rsid w:val="00BA20F7"/>
    <w:rsid w:val="00BA357D"/>
    <w:rsid w:val="00BA444D"/>
    <w:rsid w:val="00BA4A04"/>
    <w:rsid w:val="00BA5585"/>
    <w:rsid w:val="00BA6842"/>
    <w:rsid w:val="00BA733E"/>
    <w:rsid w:val="00BA7641"/>
    <w:rsid w:val="00BA7749"/>
    <w:rsid w:val="00BA7C35"/>
    <w:rsid w:val="00BA7E65"/>
    <w:rsid w:val="00BB2737"/>
    <w:rsid w:val="00BB32FF"/>
    <w:rsid w:val="00BB3836"/>
    <w:rsid w:val="00BB39E1"/>
    <w:rsid w:val="00BB3CEF"/>
    <w:rsid w:val="00BB3EBF"/>
    <w:rsid w:val="00BB54EB"/>
    <w:rsid w:val="00BB5B9E"/>
    <w:rsid w:val="00BB5FA8"/>
    <w:rsid w:val="00BB6070"/>
    <w:rsid w:val="00BB6EE4"/>
    <w:rsid w:val="00BC0C41"/>
    <w:rsid w:val="00BC2347"/>
    <w:rsid w:val="00BC2543"/>
    <w:rsid w:val="00BC2C0C"/>
    <w:rsid w:val="00BC3906"/>
    <w:rsid w:val="00BC3BAD"/>
    <w:rsid w:val="00BC3D99"/>
    <w:rsid w:val="00BC4044"/>
    <w:rsid w:val="00BC4716"/>
    <w:rsid w:val="00BC54A6"/>
    <w:rsid w:val="00BC5612"/>
    <w:rsid w:val="00BC5885"/>
    <w:rsid w:val="00BC5A3A"/>
    <w:rsid w:val="00BC5FCE"/>
    <w:rsid w:val="00BC62FF"/>
    <w:rsid w:val="00BC68D7"/>
    <w:rsid w:val="00BD0220"/>
    <w:rsid w:val="00BD0736"/>
    <w:rsid w:val="00BD14BC"/>
    <w:rsid w:val="00BD196F"/>
    <w:rsid w:val="00BD20CD"/>
    <w:rsid w:val="00BD3C12"/>
    <w:rsid w:val="00BD42DE"/>
    <w:rsid w:val="00BD5ABF"/>
    <w:rsid w:val="00BD701C"/>
    <w:rsid w:val="00BE310E"/>
    <w:rsid w:val="00BE325B"/>
    <w:rsid w:val="00BE393F"/>
    <w:rsid w:val="00BE3F29"/>
    <w:rsid w:val="00BE44F6"/>
    <w:rsid w:val="00BE4536"/>
    <w:rsid w:val="00BE5509"/>
    <w:rsid w:val="00BE5851"/>
    <w:rsid w:val="00BE6FBF"/>
    <w:rsid w:val="00BF1B5B"/>
    <w:rsid w:val="00BF1C97"/>
    <w:rsid w:val="00BF238A"/>
    <w:rsid w:val="00BF2FBE"/>
    <w:rsid w:val="00BF3480"/>
    <w:rsid w:val="00BF3F65"/>
    <w:rsid w:val="00BF3F9A"/>
    <w:rsid w:val="00BF4658"/>
    <w:rsid w:val="00BF6216"/>
    <w:rsid w:val="00C00120"/>
    <w:rsid w:val="00C009DB"/>
    <w:rsid w:val="00C00F67"/>
    <w:rsid w:val="00C0148B"/>
    <w:rsid w:val="00C02571"/>
    <w:rsid w:val="00C0406E"/>
    <w:rsid w:val="00C04CF2"/>
    <w:rsid w:val="00C04D9A"/>
    <w:rsid w:val="00C060D8"/>
    <w:rsid w:val="00C0626C"/>
    <w:rsid w:val="00C06F6F"/>
    <w:rsid w:val="00C07D4D"/>
    <w:rsid w:val="00C10B9E"/>
    <w:rsid w:val="00C1376F"/>
    <w:rsid w:val="00C13933"/>
    <w:rsid w:val="00C140E4"/>
    <w:rsid w:val="00C144EF"/>
    <w:rsid w:val="00C1459B"/>
    <w:rsid w:val="00C15061"/>
    <w:rsid w:val="00C15C79"/>
    <w:rsid w:val="00C16CFB"/>
    <w:rsid w:val="00C17D31"/>
    <w:rsid w:val="00C2289A"/>
    <w:rsid w:val="00C2293E"/>
    <w:rsid w:val="00C23FB8"/>
    <w:rsid w:val="00C241CB"/>
    <w:rsid w:val="00C24AD2"/>
    <w:rsid w:val="00C2530D"/>
    <w:rsid w:val="00C26CF4"/>
    <w:rsid w:val="00C270C5"/>
    <w:rsid w:val="00C275D6"/>
    <w:rsid w:val="00C276F5"/>
    <w:rsid w:val="00C27B6E"/>
    <w:rsid w:val="00C27C0E"/>
    <w:rsid w:val="00C3057C"/>
    <w:rsid w:val="00C30E27"/>
    <w:rsid w:val="00C30FF9"/>
    <w:rsid w:val="00C30FFF"/>
    <w:rsid w:val="00C3145C"/>
    <w:rsid w:val="00C32219"/>
    <w:rsid w:val="00C32EC0"/>
    <w:rsid w:val="00C33635"/>
    <w:rsid w:val="00C34B4D"/>
    <w:rsid w:val="00C34B5F"/>
    <w:rsid w:val="00C35CD7"/>
    <w:rsid w:val="00C362C4"/>
    <w:rsid w:val="00C36644"/>
    <w:rsid w:val="00C3684D"/>
    <w:rsid w:val="00C37AD2"/>
    <w:rsid w:val="00C41749"/>
    <w:rsid w:val="00C41B7A"/>
    <w:rsid w:val="00C42250"/>
    <w:rsid w:val="00C42A0B"/>
    <w:rsid w:val="00C44BC5"/>
    <w:rsid w:val="00C44D47"/>
    <w:rsid w:val="00C450C5"/>
    <w:rsid w:val="00C46B1C"/>
    <w:rsid w:val="00C475BE"/>
    <w:rsid w:val="00C5026E"/>
    <w:rsid w:val="00C50A2F"/>
    <w:rsid w:val="00C51064"/>
    <w:rsid w:val="00C5161B"/>
    <w:rsid w:val="00C51ABD"/>
    <w:rsid w:val="00C52EF7"/>
    <w:rsid w:val="00C53920"/>
    <w:rsid w:val="00C54F3F"/>
    <w:rsid w:val="00C55DC0"/>
    <w:rsid w:val="00C56013"/>
    <w:rsid w:val="00C56251"/>
    <w:rsid w:val="00C562B6"/>
    <w:rsid w:val="00C56B78"/>
    <w:rsid w:val="00C56F56"/>
    <w:rsid w:val="00C575CE"/>
    <w:rsid w:val="00C57EEF"/>
    <w:rsid w:val="00C60813"/>
    <w:rsid w:val="00C61238"/>
    <w:rsid w:val="00C61395"/>
    <w:rsid w:val="00C61398"/>
    <w:rsid w:val="00C614F4"/>
    <w:rsid w:val="00C6211E"/>
    <w:rsid w:val="00C62509"/>
    <w:rsid w:val="00C63323"/>
    <w:rsid w:val="00C63420"/>
    <w:rsid w:val="00C6477F"/>
    <w:rsid w:val="00C64A44"/>
    <w:rsid w:val="00C64DCD"/>
    <w:rsid w:val="00C658A5"/>
    <w:rsid w:val="00C65C46"/>
    <w:rsid w:val="00C66103"/>
    <w:rsid w:val="00C66A60"/>
    <w:rsid w:val="00C678DF"/>
    <w:rsid w:val="00C702BD"/>
    <w:rsid w:val="00C70540"/>
    <w:rsid w:val="00C71C77"/>
    <w:rsid w:val="00C71FFE"/>
    <w:rsid w:val="00C7235D"/>
    <w:rsid w:val="00C723BF"/>
    <w:rsid w:val="00C729BD"/>
    <w:rsid w:val="00C73054"/>
    <w:rsid w:val="00C730B1"/>
    <w:rsid w:val="00C73128"/>
    <w:rsid w:val="00C731E7"/>
    <w:rsid w:val="00C736B2"/>
    <w:rsid w:val="00C747FC"/>
    <w:rsid w:val="00C75157"/>
    <w:rsid w:val="00C75AEF"/>
    <w:rsid w:val="00C76F38"/>
    <w:rsid w:val="00C8010D"/>
    <w:rsid w:val="00C80346"/>
    <w:rsid w:val="00C80974"/>
    <w:rsid w:val="00C809FD"/>
    <w:rsid w:val="00C81147"/>
    <w:rsid w:val="00C813D4"/>
    <w:rsid w:val="00C8171D"/>
    <w:rsid w:val="00C81A75"/>
    <w:rsid w:val="00C81D4E"/>
    <w:rsid w:val="00C820E0"/>
    <w:rsid w:val="00C82BEC"/>
    <w:rsid w:val="00C8467B"/>
    <w:rsid w:val="00C851C5"/>
    <w:rsid w:val="00C853B1"/>
    <w:rsid w:val="00C86227"/>
    <w:rsid w:val="00C86857"/>
    <w:rsid w:val="00C87C22"/>
    <w:rsid w:val="00C90B4F"/>
    <w:rsid w:val="00C921E3"/>
    <w:rsid w:val="00C9234E"/>
    <w:rsid w:val="00C92978"/>
    <w:rsid w:val="00C92981"/>
    <w:rsid w:val="00C9322B"/>
    <w:rsid w:val="00C93DBE"/>
    <w:rsid w:val="00C93E07"/>
    <w:rsid w:val="00C94387"/>
    <w:rsid w:val="00C9451A"/>
    <w:rsid w:val="00C95E9A"/>
    <w:rsid w:val="00C968BB"/>
    <w:rsid w:val="00C971A1"/>
    <w:rsid w:val="00C97943"/>
    <w:rsid w:val="00CA05EF"/>
    <w:rsid w:val="00CA144D"/>
    <w:rsid w:val="00CA1675"/>
    <w:rsid w:val="00CA174B"/>
    <w:rsid w:val="00CA1FCC"/>
    <w:rsid w:val="00CA2022"/>
    <w:rsid w:val="00CA32A6"/>
    <w:rsid w:val="00CA432B"/>
    <w:rsid w:val="00CA4C14"/>
    <w:rsid w:val="00CA51DA"/>
    <w:rsid w:val="00CA5FEC"/>
    <w:rsid w:val="00CA694C"/>
    <w:rsid w:val="00CA6AE8"/>
    <w:rsid w:val="00CB18BA"/>
    <w:rsid w:val="00CB18BE"/>
    <w:rsid w:val="00CB3261"/>
    <w:rsid w:val="00CB34E9"/>
    <w:rsid w:val="00CB3699"/>
    <w:rsid w:val="00CB3E11"/>
    <w:rsid w:val="00CB4633"/>
    <w:rsid w:val="00CB49E6"/>
    <w:rsid w:val="00CB4BCA"/>
    <w:rsid w:val="00CB55A1"/>
    <w:rsid w:val="00CB5906"/>
    <w:rsid w:val="00CB5A45"/>
    <w:rsid w:val="00CB6970"/>
    <w:rsid w:val="00CC0239"/>
    <w:rsid w:val="00CC07E7"/>
    <w:rsid w:val="00CC0CE9"/>
    <w:rsid w:val="00CC13E8"/>
    <w:rsid w:val="00CC2CFE"/>
    <w:rsid w:val="00CC30B6"/>
    <w:rsid w:val="00CC39F1"/>
    <w:rsid w:val="00CC520E"/>
    <w:rsid w:val="00CC5B12"/>
    <w:rsid w:val="00CC5D1F"/>
    <w:rsid w:val="00CC70C7"/>
    <w:rsid w:val="00CC7761"/>
    <w:rsid w:val="00CD017E"/>
    <w:rsid w:val="00CD096E"/>
    <w:rsid w:val="00CD1293"/>
    <w:rsid w:val="00CD19C9"/>
    <w:rsid w:val="00CD427D"/>
    <w:rsid w:val="00CD4796"/>
    <w:rsid w:val="00CD5273"/>
    <w:rsid w:val="00CD55E8"/>
    <w:rsid w:val="00CD5E66"/>
    <w:rsid w:val="00CD7027"/>
    <w:rsid w:val="00CD710F"/>
    <w:rsid w:val="00CE165D"/>
    <w:rsid w:val="00CE21BC"/>
    <w:rsid w:val="00CE3632"/>
    <w:rsid w:val="00CE419D"/>
    <w:rsid w:val="00CE4847"/>
    <w:rsid w:val="00CE7440"/>
    <w:rsid w:val="00CF118D"/>
    <w:rsid w:val="00CF131A"/>
    <w:rsid w:val="00CF1AD7"/>
    <w:rsid w:val="00CF251C"/>
    <w:rsid w:val="00CF2ADB"/>
    <w:rsid w:val="00CF2E87"/>
    <w:rsid w:val="00CF30D8"/>
    <w:rsid w:val="00CF33C8"/>
    <w:rsid w:val="00CF33E0"/>
    <w:rsid w:val="00CF3C9A"/>
    <w:rsid w:val="00CF446C"/>
    <w:rsid w:val="00CF4591"/>
    <w:rsid w:val="00CF5621"/>
    <w:rsid w:val="00CF5A30"/>
    <w:rsid w:val="00CF71F3"/>
    <w:rsid w:val="00CF72A4"/>
    <w:rsid w:val="00CF7FE9"/>
    <w:rsid w:val="00D01955"/>
    <w:rsid w:val="00D0311E"/>
    <w:rsid w:val="00D03399"/>
    <w:rsid w:val="00D04047"/>
    <w:rsid w:val="00D04E95"/>
    <w:rsid w:val="00D05C89"/>
    <w:rsid w:val="00D05CCD"/>
    <w:rsid w:val="00D05CCE"/>
    <w:rsid w:val="00D05F96"/>
    <w:rsid w:val="00D06157"/>
    <w:rsid w:val="00D0630F"/>
    <w:rsid w:val="00D06341"/>
    <w:rsid w:val="00D0740C"/>
    <w:rsid w:val="00D0759A"/>
    <w:rsid w:val="00D103D8"/>
    <w:rsid w:val="00D10591"/>
    <w:rsid w:val="00D11376"/>
    <w:rsid w:val="00D118A2"/>
    <w:rsid w:val="00D12A94"/>
    <w:rsid w:val="00D12ADF"/>
    <w:rsid w:val="00D13EE9"/>
    <w:rsid w:val="00D15131"/>
    <w:rsid w:val="00D16058"/>
    <w:rsid w:val="00D164D5"/>
    <w:rsid w:val="00D167BE"/>
    <w:rsid w:val="00D1756D"/>
    <w:rsid w:val="00D17681"/>
    <w:rsid w:val="00D17872"/>
    <w:rsid w:val="00D17C7A"/>
    <w:rsid w:val="00D20EC5"/>
    <w:rsid w:val="00D21A81"/>
    <w:rsid w:val="00D2213A"/>
    <w:rsid w:val="00D23210"/>
    <w:rsid w:val="00D23242"/>
    <w:rsid w:val="00D23667"/>
    <w:rsid w:val="00D246E3"/>
    <w:rsid w:val="00D251AF"/>
    <w:rsid w:val="00D25ADF"/>
    <w:rsid w:val="00D2632C"/>
    <w:rsid w:val="00D264E7"/>
    <w:rsid w:val="00D2694A"/>
    <w:rsid w:val="00D26C8B"/>
    <w:rsid w:val="00D27507"/>
    <w:rsid w:val="00D27A72"/>
    <w:rsid w:val="00D27B39"/>
    <w:rsid w:val="00D3106F"/>
    <w:rsid w:val="00D31B6D"/>
    <w:rsid w:val="00D32C00"/>
    <w:rsid w:val="00D35359"/>
    <w:rsid w:val="00D35DF4"/>
    <w:rsid w:val="00D35E91"/>
    <w:rsid w:val="00D36B7A"/>
    <w:rsid w:val="00D4075F"/>
    <w:rsid w:val="00D43AEE"/>
    <w:rsid w:val="00D44165"/>
    <w:rsid w:val="00D4443F"/>
    <w:rsid w:val="00D444A0"/>
    <w:rsid w:val="00D44BF9"/>
    <w:rsid w:val="00D45AEB"/>
    <w:rsid w:val="00D46096"/>
    <w:rsid w:val="00D47636"/>
    <w:rsid w:val="00D47946"/>
    <w:rsid w:val="00D50E22"/>
    <w:rsid w:val="00D5139F"/>
    <w:rsid w:val="00D522FE"/>
    <w:rsid w:val="00D527E1"/>
    <w:rsid w:val="00D52EAD"/>
    <w:rsid w:val="00D53CD8"/>
    <w:rsid w:val="00D53CF5"/>
    <w:rsid w:val="00D54138"/>
    <w:rsid w:val="00D562F2"/>
    <w:rsid w:val="00D60AAA"/>
    <w:rsid w:val="00D61489"/>
    <w:rsid w:val="00D62438"/>
    <w:rsid w:val="00D624AE"/>
    <w:rsid w:val="00D63C6A"/>
    <w:rsid w:val="00D63CE9"/>
    <w:rsid w:val="00D63D67"/>
    <w:rsid w:val="00D648C3"/>
    <w:rsid w:val="00D6697F"/>
    <w:rsid w:val="00D66F96"/>
    <w:rsid w:val="00D67D83"/>
    <w:rsid w:val="00D720F4"/>
    <w:rsid w:val="00D72261"/>
    <w:rsid w:val="00D73CCA"/>
    <w:rsid w:val="00D74303"/>
    <w:rsid w:val="00D75793"/>
    <w:rsid w:val="00D76672"/>
    <w:rsid w:val="00D766FC"/>
    <w:rsid w:val="00D76880"/>
    <w:rsid w:val="00D76AA4"/>
    <w:rsid w:val="00D7759F"/>
    <w:rsid w:val="00D80E79"/>
    <w:rsid w:val="00D81284"/>
    <w:rsid w:val="00D81705"/>
    <w:rsid w:val="00D819DA"/>
    <w:rsid w:val="00D83E96"/>
    <w:rsid w:val="00D86BD9"/>
    <w:rsid w:val="00D87163"/>
    <w:rsid w:val="00D87A95"/>
    <w:rsid w:val="00D90498"/>
    <w:rsid w:val="00D90598"/>
    <w:rsid w:val="00D91D00"/>
    <w:rsid w:val="00D91D38"/>
    <w:rsid w:val="00D922F4"/>
    <w:rsid w:val="00D92DFF"/>
    <w:rsid w:val="00D94159"/>
    <w:rsid w:val="00D946C4"/>
    <w:rsid w:val="00D95939"/>
    <w:rsid w:val="00D9641D"/>
    <w:rsid w:val="00D97CFE"/>
    <w:rsid w:val="00DA22F0"/>
    <w:rsid w:val="00DA2690"/>
    <w:rsid w:val="00DA2B51"/>
    <w:rsid w:val="00DA2C25"/>
    <w:rsid w:val="00DA2E1C"/>
    <w:rsid w:val="00DA4242"/>
    <w:rsid w:val="00DA4CA4"/>
    <w:rsid w:val="00DA7082"/>
    <w:rsid w:val="00DA7B13"/>
    <w:rsid w:val="00DB0123"/>
    <w:rsid w:val="00DB0945"/>
    <w:rsid w:val="00DB0FE2"/>
    <w:rsid w:val="00DB1F7D"/>
    <w:rsid w:val="00DB2045"/>
    <w:rsid w:val="00DB227B"/>
    <w:rsid w:val="00DB2B11"/>
    <w:rsid w:val="00DB2EAD"/>
    <w:rsid w:val="00DB39A0"/>
    <w:rsid w:val="00DB42DC"/>
    <w:rsid w:val="00DB4D6F"/>
    <w:rsid w:val="00DB5631"/>
    <w:rsid w:val="00DB604B"/>
    <w:rsid w:val="00DB674D"/>
    <w:rsid w:val="00DB6E0C"/>
    <w:rsid w:val="00DB6E49"/>
    <w:rsid w:val="00DB749C"/>
    <w:rsid w:val="00DB7A80"/>
    <w:rsid w:val="00DC08F8"/>
    <w:rsid w:val="00DC1328"/>
    <w:rsid w:val="00DC1580"/>
    <w:rsid w:val="00DC1CBD"/>
    <w:rsid w:val="00DC20A7"/>
    <w:rsid w:val="00DC312E"/>
    <w:rsid w:val="00DC3326"/>
    <w:rsid w:val="00DC3B0D"/>
    <w:rsid w:val="00DC3EC2"/>
    <w:rsid w:val="00DC4097"/>
    <w:rsid w:val="00DC52CF"/>
    <w:rsid w:val="00DC5899"/>
    <w:rsid w:val="00DC68C5"/>
    <w:rsid w:val="00DC6C55"/>
    <w:rsid w:val="00DC71BF"/>
    <w:rsid w:val="00DD1EE9"/>
    <w:rsid w:val="00DD2438"/>
    <w:rsid w:val="00DD2C5F"/>
    <w:rsid w:val="00DD2F9D"/>
    <w:rsid w:val="00DD3BB3"/>
    <w:rsid w:val="00DD55EA"/>
    <w:rsid w:val="00DD5A3F"/>
    <w:rsid w:val="00DD5EB9"/>
    <w:rsid w:val="00DD5FB6"/>
    <w:rsid w:val="00DD7C26"/>
    <w:rsid w:val="00DD7CC3"/>
    <w:rsid w:val="00DE02B3"/>
    <w:rsid w:val="00DE14CC"/>
    <w:rsid w:val="00DE187C"/>
    <w:rsid w:val="00DE2BE9"/>
    <w:rsid w:val="00DE2C58"/>
    <w:rsid w:val="00DE32A9"/>
    <w:rsid w:val="00DE424A"/>
    <w:rsid w:val="00DE4446"/>
    <w:rsid w:val="00DE4458"/>
    <w:rsid w:val="00DE5686"/>
    <w:rsid w:val="00DE70CB"/>
    <w:rsid w:val="00DE72D5"/>
    <w:rsid w:val="00DE7B5A"/>
    <w:rsid w:val="00DE7F6E"/>
    <w:rsid w:val="00DF0709"/>
    <w:rsid w:val="00DF07F9"/>
    <w:rsid w:val="00DF1392"/>
    <w:rsid w:val="00DF144D"/>
    <w:rsid w:val="00DF1F3D"/>
    <w:rsid w:val="00DF2AB8"/>
    <w:rsid w:val="00DF2BFC"/>
    <w:rsid w:val="00DF3328"/>
    <w:rsid w:val="00DF422D"/>
    <w:rsid w:val="00DF46E7"/>
    <w:rsid w:val="00DF4E14"/>
    <w:rsid w:val="00DF51F2"/>
    <w:rsid w:val="00DF60D9"/>
    <w:rsid w:val="00DF63A9"/>
    <w:rsid w:val="00DF69A5"/>
    <w:rsid w:val="00DF7190"/>
    <w:rsid w:val="00E00DA6"/>
    <w:rsid w:val="00E01887"/>
    <w:rsid w:val="00E01A59"/>
    <w:rsid w:val="00E0216F"/>
    <w:rsid w:val="00E026DE"/>
    <w:rsid w:val="00E027FA"/>
    <w:rsid w:val="00E02B61"/>
    <w:rsid w:val="00E0311B"/>
    <w:rsid w:val="00E038E3"/>
    <w:rsid w:val="00E03F42"/>
    <w:rsid w:val="00E04BD1"/>
    <w:rsid w:val="00E0721F"/>
    <w:rsid w:val="00E104D9"/>
    <w:rsid w:val="00E10E0B"/>
    <w:rsid w:val="00E11089"/>
    <w:rsid w:val="00E1238F"/>
    <w:rsid w:val="00E12D19"/>
    <w:rsid w:val="00E153DF"/>
    <w:rsid w:val="00E1547C"/>
    <w:rsid w:val="00E15690"/>
    <w:rsid w:val="00E157FF"/>
    <w:rsid w:val="00E15D31"/>
    <w:rsid w:val="00E16276"/>
    <w:rsid w:val="00E163BB"/>
    <w:rsid w:val="00E1686F"/>
    <w:rsid w:val="00E16EA0"/>
    <w:rsid w:val="00E178BC"/>
    <w:rsid w:val="00E20478"/>
    <w:rsid w:val="00E20E26"/>
    <w:rsid w:val="00E2216D"/>
    <w:rsid w:val="00E2237E"/>
    <w:rsid w:val="00E22B02"/>
    <w:rsid w:val="00E24740"/>
    <w:rsid w:val="00E25F72"/>
    <w:rsid w:val="00E26821"/>
    <w:rsid w:val="00E27377"/>
    <w:rsid w:val="00E27BFD"/>
    <w:rsid w:val="00E27D36"/>
    <w:rsid w:val="00E31680"/>
    <w:rsid w:val="00E32208"/>
    <w:rsid w:val="00E3281A"/>
    <w:rsid w:val="00E344A5"/>
    <w:rsid w:val="00E352BB"/>
    <w:rsid w:val="00E358E7"/>
    <w:rsid w:val="00E3647A"/>
    <w:rsid w:val="00E366A8"/>
    <w:rsid w:val="00E36932"/>
    <w:rsid w:val="00E374ED"/>
    <w:rsid w:val="00E37C22"/>
    <w:rsid w:val="00E37F57"/>
    <w:rsid w:val="00E401DE"/>
    <w:rsid w:val="00E40A81"/>
    <w:rsid w:val="00E421A5"/>
    <w:rsid w:val="00E4221E"/>
    <w:rsid w:val="00E433CB"/>
    <w:rsid w:val="00E43813"/>
    <w:rsid w:val="00E43F44"/>
    <w:rsid w:val="00E443CC"/>
    <w:rsid w:val="00E445CB"/>
    <w:rsid w:val="00E4537C"/>
    <w:rsid w:val="00E455DB"/>
    <w:rsid w:val="00E460D7"/>
    <w:rsid w:val="00E46F7A"/>
    <w:rsid w:val="00E501BE"/>
    <w:rsid w:val="00E507D3"/>
    <w:rsid w:val="00E511E9"/>
    <w:rsid w:val="00E52347"/>
    <w:rsid w:val="00E52820"/>
    <w:rsid w:val="00E5414B"/>
    <w:rsid w:val="00E5416F"/>
    <w:rsid w:val="00E54290"/>
    <w:rsid w:val="00E54669"/>
    <w:rsid w:val="00E55C1C"/>
    <w:rsid w:val="00E562DF"/>
    <w:rsid w:val="00E57D24"/>
    <w:rsid w:val="00E6001B"/>
    <w:rsid w:val="00E60B73"/>
    <w:rsid w:val="00E617FE"/>
    <w:rsid w:val="00E61E29"/>
    <w:rsid w:val="00E65D01"/>
    <w:rsid w:val="00E65D22"/>
    <w:rsid w:val="00E6674F"/>
    <w:rsid w:val="00E66907"/>
    <w:rsid w:val="00E704B3"/>
    <w:rsid w:val="00E708A8"/>
    <w:rsid w:val="00E70A5C"/>
    <w:rsid w:val="00E71AA9"/>
    <w:rsid w:val="00E720CE"/>
    <w:rsid w:val="00E72495"/>
    <w:rsid w:val="00E72855"/>
    <w:rsid w:val="00E72DFE"/>
    <w:rsid w:val="00E733C8"/>
    <w:rsid w:val="00E74154"/>
    <w:rsid w:val="00E76BEC"/>
    <w:rsid w:val="00E7740D"/>
    <w:rsid w:val="00E7794F"/>
    <w:rsid w:val="00E80862"/>
    <w:rsid w:val="00E80A75"/>
    <w:rsid w:val="00E8106A"/>
    <w:rsid w:val="00E81AE0"/>
    <w:rsid w:val="00E83E96"/>
    <w:rsid w:val="00E84233"/>
    <w:rsid w:val="00E85CF6"/>
    <w:rsid w:val="00E85E69"/>
    <w:rsid w:val="00E874FE"/>
    <w:rsid w:val="00E878DB"/>
    <w:rsid w:val="00E90263"/>
    <w:rsid w:val="00E929A5"/>
    <w:rsid w:val="00E94B53"/>
    <w:rsid w:val="00E95514"/>
    <w:rsid w:val="00E95701"/>
    <w:rsid w:val="00EA017F"/>
    <w:rsid w:val="00EA02C4"/>
    <w:rsid w:val="00EA05E7"/>
    <w:rsid w:val="00EA14AD"/>
    <w:rsid w:val="00EA161D"/>
    <w:rsid w:val="00EA1AB6"/>
    <w:rsid w:val="00EA3206"/>
    <w:rsid w:val="00EA395C"/>
    <w:rsid w:val="00EA55D0"/>
    <w:rsid w:val="00EA68D0"/>
    <w:rsid w:val="00EB01DA"/>
    <w:rsid w:val="00EB050B"/>
    <w:rsid w:val="00EB0584"/>
    <w:rsid w:val="00EB0DDA"/>
    <w:rsid w:val="00EB1A38"/>
    <w:rsid w:val="00EB2890"/>
    <w:rsid w:val="00EB44A2"/>
    <w:rsid w:val="00EB48CC"/>
    <w:rsid w:val="00EB544C"/>
    <w:rsid w:val="00EB5638"/>
    <w:rsid w:val="00EB6049"/>
    <w:rsid w:val="00EB6DE6"/>
    <w:rsid w:val="00EB6E07"/>
    <w:rsid w:val="00EB6FD0"/>
    <w:rsid w:val="00EB73F3"/>
    <w:rsid w:val="00EB7E02"/>
    <w:rsid w:val="00EC40D1"/>
    <w:rsid w:val="00EC41D0"/>
    <w:rsid w:val="00EC5015"/>
    <w:rsid w:val="00EC5216"/>
    <w:rsid w:val="00EC6533"/>
    <w:rsid w:val="00EC6FDF"/>
    <w:rsid w:val="00EC7F8B"/>
    <w:rsid w:val="00ED074B"/>
    <w:rsid w:val="00ED12A5"/>
    <w:rsid w:val="00ED137C"/>
    <w:rsid w:val="00ED17AC"/>
    <w:rsid w:val="00ED29FE"/>
    <w:rsid w:val="00ED439B"/>
    <w:rsid w:val="00ED4D0B"/>
    <w:rsid w:val="00ED5163"/>
    <w:rsid w:val="00ED52A0"/>
    <w:rsid w:val="00ED52CC"/>
    <w:rsid w:val="00ED5865"/>
    <w:rsid w:val="00ED7462"/>
    <w:rsid w:val="00ED79DD"/>
    <w:rsid w:val="00ED7B1A"/>
    <w:rsid w:val="00EE0701"/>
    <w:rsid w:val="00EE0C46"/>
    <w:rsid w:val="00EE16C5"/>
    <w:rsid w:val="00EE276D"/>
    <w:rsid w:val="00EE3386"/>
    <w:rsid w:val="00EE3980"/>
    <w:rsid w:val="00EE3C7A"/>
    <w:rsid w:val="00EE404E"/>
    <w:rsid w:val="00EE5087"/>
    <w:rsid w:val="00EE746C"/>
    <w:rsid w:val="00EF06D3"/>
    <w:rsid w:val="00EF1F01"/>
    <w:rsid w:val="00EF1F1B"/>
    <w:rsid w:val="00EF22C4"/>
    <w:rsid w:val="00EF25CC"/>
    <w:rsid w:val="00EF2704"/>
    <w:rsid w:val="00EF2E64"/>
    <w:rsid w:val="00EF3611"/>
    <w:rsid w:val="00EF3DEB"/>
    <w:rsid w:val="00EF41C0"/>
    <w:rsid w:val="00EF45A5"/>
    <w:rsid w:val="00EF468E"/>
    <w:rsid w:val="00EF55F2"/>
    <w:rsid w:val="00EF6014"/>
    <w:rsid w:val="00EF603D"/>
    <w:rsid w:val="00EF67E3"/>
    <w:rsid w:val="00EF681C"/>
    <w:rsid w:val="00EF6A2F"/>
    <w:rsid w:val="00EF7C5F"/>
    <w:rsid w:val="00F02ACD"/>
    <w:rsid w:val="00F02EEF"/>
    <w:rsid w:val="00F03741"/>
    <w:rsid w:val="00F04505"/>
    <w:rsid w:val="00F05300"/>
    <w:rsid w:val="00F06A8A"/>
    <w:rsid w:val="00F06FC2"/>
    <w:rsid w:val="00F102E6"/>
    <w:rsid w:val="00F105D3"/>
    <w:rsid w:val="00F10ABF"/>
    <w:rsid w:val="00F10B8B"/>
    <w:rsid w:val="00F1394A"/>
    <w:rsid w:val="00F14CC4"/>
    <w:rsid w:val="00F14E1A"/>
    <w:rsid w:val="00F15D79"/>
    <w:rsid w:val="00F16BB1"/>
    <w:rsid w:val="00F16E2E"/>
    <w:rsid w:val="00F17EEA"/>
    <w:rsid w:val="00F2006E"/>
    <w:rsid w:val="00F2104E"/>
    <w:rsid w:val="00F218B4"/>
    <w:rsid w:val="00F21C31"/>
    <w:rsid w:val="00F21CF2"/>
    <w:rsid w:val="00F22A2A"/>
    <w:rsid w:val="00F2431B"/>
    <w:rsid w:val="00F2475F"/>
    <w:rsid w:val="00F249E6"/>
    <w:rsid w:val="00F25B78"/>
    <w:rsid w:val="00F26EE6"/>
    <w:rsid w:val="00F26F8F"/>
    <w:rsid w:val="00F275B7"/>
    <w:rsid w:val="00F27EC5"/>
    <w:rsid w:val="00F30892"/>
    <w:rsid w:val="00F32F01"/>
    <w:rsid w:val="00F33116"/>
    <w:rsid w:val="00F33532"/>
    <w:rsid w:val="00F33891"/>
    <w:rsid w:val="00F365C4"/>
    <w:rsid w:val="00F36DB2"/>
    <w:rsid w:val="00F373FC"/>
    <w:rsid w:val="00F374A4"/>
    <w:rsid w:val="00F40CEF"/>
    <w:rsid w:val="00F4139F"/>
    <w:rsid w:val="00F422A8"/>
    <w:rsid w:val="00F42A63"/>
    <w:rsid w:val="00F45453"/>
    <w:rsid w:val="00F476DA"/>
    <w:rsid w:val="00F4798A"/>
    <w:rsid w:val="00F47BCF"/>
    <w:rsid w:val="00F50153"/>
    <w:rsid w:val="00F51F62"/>
    <w:rsid w:val="00F528C3"/>
    <w:rsid w:val="00F53514"/>
    <w:rsid w:val="00F535AB"/>
    <w:rsid w:val="00F53846"/>
    <w:rsid w:val="00F539E8"/>
    <w:rsid w:val="00F53BBC"/>
    <w:rsid w:val="00F53FE3"/>
    <w:rsid w:val="00F54112"/>
    <w:rsid w:val="00F5427D"/>
    <w:rsid w:val="00F54341"/>
    <w:rsid w:val="00F5619D"/>
    <w:rsid w:val="00F56ED5"/>
    <w:rsid w:val="00F574D3"/>
    <w:rsid w:val="00F57931"/>
    <w:rsid w:val="00F579F1"/>
    <w:rsid w:val="00F57B80"/>
    <w:rsid w:val="00F601D7"/>
    <w:rsid w:val="00F6029B"/>
    <w:rsid w:val="00F60341"/>
    <w:rsid w:val="00F60AD5"/>
    <w:rsid w:val="00F60C78"/>
    <w:rsid w:val="00F60F3A"/>
    <w:rsid w:val="00F61608"/>
    <w:rsid w:val="00F61776"/>
    <w:rsid w:val="00F62B33"/>
    <w:rsid w:val="00F64882"/>
    <w:rsid w:val="00F64CCE"/>
    <w:rsid w:val="00F64E64"/>
    <w:rsid w:val="00F65E5B"/>
    <w:rsid w:val="00F66147"/>
    <w:rsid w:val="00F66912"/>
    <w:rsid w:val="00F71203"/>
    <w:rsid w:val="00F71D25"/>
    <w:rsid w:val="00F729D6"/>
    <w:rsid w:val="00F72CE9"/>
    <w:rsid w:val="00F7388C"/>
    <w:rsid w:val="00F751C2"/>
    <w:rsid w:val="00F76541"/>
    <w:rsid w:val="00F76632"/>
    <w:rsid w:val="00F7665C"/>
    <w:rsid w:val="00F77D00"/>
    <w:rsid w:val="00F77FEB"/>
    <w:rsid w:val="00F80575"/>
    <w:rsid w:val="00F811FA"/>
    <w:rsid w:val="00F8186D"/>
    <w:rsid w:val="00F8383D"/>
    <w:rsid w:val="00F84880"/>
    <w:rsid w:val="00F85354"/>
    <w:rsid w:val="00F863B0"/>
    <w:rsid w:val="00F86D47"/>
    <w:rsid w:val="00F86F6C"/>
    <w:rsid w:val="00F87E88"/>
    <w:rsid w:val="00F904F9"/>
    <w:rsid w:val="00F9120B"/>
    <w:rsid w:val="00F9124B"/>
    <w:rsid w:val="00F914CC"/>
    <w:rsid w:val="00F9154A"/>
    <w:rsid w:val="00F91835"/>
    <w:rsid w:val="00F9235E"/>
    <w:rsid w:val="00F929B6"/>
    <w:rsid w:val="00F92CF0"/>
    <w:rsid w:val="00F94D99"/>
    <w:rsid w:val="00F97843"/>
    <w:rsid w:val="00FA0A38"/>
    <w:rsid w:val="00FA14D0"/>
    <w:rsid w:val="00FA1DC7"/>
    <w:rsid w:val="00FA1F4B"/>
    <w:rsid w:val="00FA2815"/>
    <w:rsid w:val="00FA2D37"/>
    <w:rsid w:val="00FA33F5"/>
    <w:rsid w:val="00FA45A9"/>
    <w:rsid w:val="00FA48A5"/>
    <w:rsid w:val="00FA4E86"/>
    <w:rsid w:val="00FA553D"/>
    <w:rsid w:val="00FA6B3C"/>
    <w:rsid w:val="00FA765C"/>
    <w:rsid w:val="00FA7DC5"/>
    <w:rsid w:val="00FB00DC"/>
    <w:rsid w:val="00FB036D"/>
    <w:rsid w:val="00FB072B"/>
    <w:rsid w:val="00FB0DDF"/>
    <w:rsid w:val="00FB0EDA"/>
    <w:rsid w:val="00FB1033"/>
    <w:rsid w:val="00FB16A6"/>
    <w:rsid w:val="00FB190A"/>
    <w:rsid w:val="00FB1FDA"/>
    <w:rsid w:val="00FB389B"/>
    <w:rsid w:val="00FB3FFF"/>
    <w:rsid w:val="00FB4059"/>
    <w:rsid w:val="00FB434C"/>
    <w:rsid w:val="00FB4863"/>
    <w:rsid w:val="00FB4DB4"/>
    <w:rsid w:val="00FB58B0"/>
    <w:rsid w:val="00FB6826"/>
    <w:rsid w:val="00FB6CD1"/>
    <w:rsid w:val="00FB73AD"/>
    <w:rsid w:val="00FC13A4"/>
    <w:rsid w:val="00FC38DA"/>
    <w:rsid w:val="00FC587E"/>
    <w:rsid w:val="00FC6134"/>
    <w:rsid w:val="00FC6D45"/>
    <w:rsid w:val="00FC6F2B"/>
    <w:rsid w:val="00FC751C"/>
    <w:rsid w:val="00FC7F35"/>
    <w:rsid w:val="00FC7FDD"/>
    <w:rsid w:val="00FD22AF"/>
    <w:rsid w:val="00FD288F"/>
    <w:rsid w:val="00FD2FCC"/>
    <w:rsid w:val="00FD323D"/>
    <w:rsid w:val="00FD3977"/>
    <w:rsid w:val="00FD3A86"/>
    <w:rsid w:val="00FD3FBB"/>
    <w:rsid w:val="00FD4010"/>
    <w:rsid w:val="00FD5597"/>
    <w:rsid w:val="00FD5937"/>
    <w:rsid w:val="00FD7701"/>
    <w:rsid w:val="00FD78AE"/>
    <w:rsid w:val="00FD7957"/>
    <w:rsid w:val="00FE00E7"/>
    <w:rsid w:val="00FE04A5"/>
    <w:rsid w:val="00FE15A6"/>
    <w:rsid w:val="00FE22E8"/>
    <w:rsid w:val="00FE28D0"/>
    <w:rsid w:val="00FE3616"/>
    <w:rsid w:val="00FE378A"/>
    <w:rsid w:val="00FE484A"/>
    <w:rsid w:val="00FE4B26"/>
    <w:rsid w:val="00FE4EDE"/>
    <w:rsid w:val="00FE4FBA"/>
    <w:rsid w:val="00FE4FBF"/>
    <w:rsid w:val="00FE783C"/>
    <w:rsid w:val="00FF0241"/>
    <w:rsid w:val="00FF09CF"/>
    <w:rsid w:val="00FF0DFB"/>
    <w:rsid w:val="00FF108F"/>
    <w:rsid w:val="00FF370D"/>
    <w:rsid w:val="00FF3E16"/>
    <w:rsid w:val="00FF4A45"/>
    <w:rsid w:val="00FF4EEF"/>
    <w:rsid w:val="00FF63FA"/>
    <w:rsid w:val="00FF69A0"/>
    <w:rsid w:val="00FF70B4"/>
    <w:rsid w:val="00FF7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8F2C4B0"/>
  <w15:chartTrackingRefBased/>
  <w15:docId w15:val="{AEFE38A3-4C9C-402E-8FF9-C873F157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sz w:val="36"/>
    </w:rPr>
  </w:style>
  <w:style w:type="paragraph" w:styleId="Ttulo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bCs/>
      <w:sz w:val="32"/>
    </w:rPr>
  </w:style>
  <w:style w:type="paragraph" w:styleId="Ttulo3">
    <w:name w:val="heading 3"/>
    <w:basedOn w:val="Normal"/>
    <w:next w:val="Normal"/>
    <w:qFormat/>
    <w:pPr>
      <w:keepNext/>
      <w:ind w:left="567" w:firstLine="1985"/>
      <w:jc w:val="both"/>
      <w:outlineLvl w:val="2"/>
    </w:pPr>
    <w:rPr>
      <w:rFonts w:ascii="Arial" w:eastAsia="Arial Unicode MS" w:hAnsi="Arial" w:cs="Arial"/>
      <w:b/>
      <w:bCs/>
      <w:i/>
      <w:iCs/>
      <w:sz w:val="22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eastAsia="Arial Unicode MS" w:hAnsi="Arial" w:cs="Arial"/>
      <w:b/>
      <w:bCs/>
      <w:i/>
      <w:iCs/>
      <w:sz w:val="22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b/>
    </w:rPr>
  </w:style>
  <w:style w:type="paragraph" w:styleId="Ttulo6">
    <w:name w:val="heading 6"/>
    <w:basedOn w:val="Normal"/>
    <w:next w:val="Normal"/>
    <w:qFormat/>
    <w:pPr>
      <w:keepNext/>
      <w:autoSpaceDE w:val="0"/>
      <w:autoSpaceDN w:val="0"/>
      <w:adjustRightInd w:val="0"/>
      <w:outlineLvl w:val="5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qFormat/>
    <w:pPr>
      <w:jc w:val="center"/>
    </w:pPr>
    <w:rPr>
      <w:rFonts w:ascii="Arial" w:hAnsi="Arial"/>
      <w:b/>
      <w:sz w:val="32"/>
    </w:rPr>
  </w:style>
  <w:style w:type="paragraph" w:styleId="Textodenotaderodap">
    <w:name w:val="footnote text"/>
    <w:basedOn w:val="Normal"/>
    <w:semiHidden/>
  </w:style>
  <w:style w:type="character" w:styleId="Refdenotaderodap">
    <w:name w:val="footnote reference"/>
    <w:semiHidden/>
    <w:rPr>
      <w:vertAlign w:val="superscript"/>
    </w:rPr>
  </w:style>
  <w:style w:type="paragraph" w:styleId="Recuodecorpodetexto">
    <w:name w:val="Body Text Indent"/>
    <w:basedOn w:val="Normal"/>
    <w:pPr>
      <w:ind w:left="6372"/>
      <w:jc w:val="both"/>
    </w:pPr>
    <w:rPr>
      <w:b/>
      <w:sz w:val="24"/>
    </w:rPr>
  </w:style>
  <w:style w:type="character" w:styleId="HiperlinkVisitado">
    <w:name w:val="FollowedHyperlink"/>
    <w:rPr>
      <w:color w:val="800080"/>
      <w:u w:val="single"/>
    </w:rPr>
  </w:style>
  <w:style w:type="paragraph" w:styleId="Recuodecorpodetexto2">
    <w:name w:val="Body Text Indent 2"/>
    <w:basedOn w:val="Normal"/>
    <w:pPr>
      <w:ind w:left="1413"/>
      <w:jc w:val="both"/>
    </w:pPr>
    <w:rPr>
      <w:sz w:val="22"/>
    </w:rPr>
  </w:style>
  <w:style w:type="paragraph" w:styleId="Recuodecorpodetexto3">
    <w:name w:val="Body Text Indent 3"/>
    <w:basedOn w:val="Normal"/>
    <w:pPr>
      <w:ind w:left="1413" w:firstLine="12"/>
      <w:jc w:val="both"/>
    </w:pPr>
    <w:rPr>
      <w:b/>
      <w:sz w:val="24"/>
    </w:rPr>
  </w:style>
  <w:style w:type="paragraph" w:styleId="Textodebalo">
    <w:name w:val="Balloon Text"/>
    <w:basedOn w:val="Normal"/>
    <w:link w:val="TextodebaloChar"/>
    <w:rsid w:val="00304F0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rsid w:val="00304F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Modelos%20Personalizados%20do%20Office\PORT%20164%202021%20-%20FERIAS%20SUELI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F3E44C-FEDB-4548-AD1F-807FCB1DB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PORT 164 2021 - FERIAS SUELI</Template>
  <TotalTime>2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ROTEIRO DO PROJETO DE TRABALHO SOCIAL</vt:lpstr>
    </vt:vector>
  </TitlesOfParts>
  <Company>GRAFISUL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ROTEIRO DO PROJETO DE TRABALHO SOCIAL</dc:title>
  <dc:subject/>
  <dc:creator>User</dc:creator>
  <cp:keywords/>
  <cp:lastModifiedBy>User</cp:lastModifiedBy>
  <cp:revision>3</cp:revision>
  <cp:lastPrinted>2022-01-24T14:41:00Z</cp:lastPrinted>
  <dcterms:created xsi:type="dcterms:W3CDTF">2022-03-04T12:50:00Z</dcterms:created>
  <dcterms:modified xsi:type="dcterms:W3CDTF">2022-03-04T12:52:00Z</dcterms:modified>
</cp:coreProperties>
</file>