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</w:t>
      </w:r>
      <w:proofErr w:type="gramStart"/>
      <w:r>
        <w:rPr>
          <w:rFonts w:ascii="Arial" w:hAnsi="Arial"/>
          <w:sz w:val="22"/>
        </w:rPr>
        <w:t>N.º</w:t>
      </w:r>
      <w:proofErr w:type="gramEnd"/>
      <w:r>
        <w:rPr>
          <w:rFonts w:ascii="Arial" w:hAnsi="Arial"/>
          <w:sz w:val="22"/>
        </w:rPr>
        <w:t xml:space="preserve"> </w:t>
      </w:r>
      <w:r w:rsidR="0007247E">
        <w:rPr>
          <w:rFonts w:ascii="Arial" w:hAnsi="Arial"/>
          <w:sz w:val="22"/>
        </w:rPr>
        <w:t>1</w:t>
      </w:r>
      <w:r w:rsidR="00606B86">
        <w:rPr>
          <w:rFonts w:ascii="Arial" w:hAnsi="Arial"/>
          <w:sz w:val="22"/>
        </w:rPr>
        <w:t>7</w:t>
      </w:r>
      <w:r w:rsidR="001117E5">
        <w:rPr>
          <w:rFonts w:ascii="Arial" w:hAnsi="Arial"/>
          <w:sz w:val="22"/>
        </w:rPr>
        <w:t>4</w:t>
      </w:r>
      <w:r w:rsidR="006C2711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3D00C1">
        <w:rPr>
          <w:rFonts w:ascii="Arial" w:hAnsi="Arial"/>
          <w:sz w:val="22"/>
        </w:rPr>
        <w:t>21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PROVIDÊNCIAS”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MOACIR MOTTIN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legais: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195623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</w:t>
      </w:r>
      <w:r w:rsidR="00FA765C">
        <w:rPr>
          <w:rFonts w:ascii="Arial" w:hAnsi="Arial"/>
        </w:rPr>
        <w:t>a</w:t>
      </w:r>
      <w:r w:rsidR="001117E5">
        <w:rPr>
          <w:rFonts w:ascii="Arial" w:hAnsi="Arial"/>
        </w:rPr>
        <w:t>o</w:t>
      </w:r>
      <w:r w:rsidR="00275CC6">
        <w:rPr>
          <w:rFonts w:ascii="Arial" w:hAnsi="Arial"/>
        </w:rPr>
        <w:t xml:space="preserve"> </w:t>
      </w:r>
      <w:r w:rsidR="002A2CCF">
        <w:rPr>
          <w:rFonts w:ascii="Arial" w:hAnsi="Arial"/>
        </w:rPr>
        <w:t>Servidor Públic</w:t>
      </w:r>
      <w:r w:rsidR="001117E5">
        <w:rPr>
          <w:rFonts w:ascii="Arial" w:hAnsi="Arial"/>
        </w:rPr>
        <w:t>o</w:t>
      </w:r>
      <w:r w:rsidR="002A2CCF">
        <w:rPr>
          <w:rFonts w:ascii="Arial" w:hAnsi="Arial"/>
        </w:rPr>
        <w:t xml:space="preserve"> Municipal S</w:t>
      </w:r>
      <w:r w:rsidR="000F4B38">
        <w:rPr>
          <w:rFonts w:ascii="Arial" w:hAnsi="Arial"/>
        </w:rPr>
        <w:t>r</w:t>
      </w:r>
      <w:r w:rsidR="00B27D21">
        <w:rPr>
          <w:rFonts w:ascii="Arial" w:hAnsi="Arial"/>
        </w:rPr>
        <w:t>.</w:t>
      </w:r>
      <w:r w:rsidR="00AC0E5B">
        <w:rPr>
          <w:rFonts w:ascii="Arial" w:hAnsi="Arial"/>
        </w:rPr>
        <w:t xml:space="preserve"> </w:t>
      </w:r>
      <w:r w:rsidR="001117E5">
        <w:rPr>
          <w:rFonts w:ascii="Arial" w:hAnsi="Arial"/>
        </w:rPr>
        <w:t xml:space="preserve">Marcos </w:t>
      </w:r>
      <w:proofErr w:type="spellStart"/>
      <w:r w:rsidR="001117E5">
        <w:rPr>
          <w:rFonts w:ascii="Arial" w:hAnsi="Arial"/>
        </w:rPr>
        <w:t>Antonio</w:t>
      </w:r>
      <w:proofErr w:type="spellEnd"/>
      <w:r w:rsidR="001117E5">
        <w:rPr>
          <w:rFonts w:ascii="Arial" w:hAnsi="Arial"/>
        </w:rPr>
        <w:t xml:space="preserve"> </w:t>
      </w:r>
      <w:proofErr w:type="spellStart"/>
      <w:r w:rsidR="001117E5">
        <w:rPr>
          <w:rFonts w:ascii="Arial" w:hAnsi="Arial"/>
        </w:rPr>
        <w:t>Macari</w:t>
      </w:r>
      <w:proofErr w:type="spellEnd"/>
      <w:r w:rsidR="00F275B7">
        <w:rPr>
          <w:rFonts w:ascii="Arial" w:hAnsi="Arial"/>
        </w:rPr>
        <w:t xml:space="preserve">, </w:t>
      </w:r>
      <w:r w:rsidR="00E52347">
        <w:rPr>
          <w:rFonts w:ascii="Arial" w:hAnsi="Arial"/>
        </w:rPr>
        <w:t>L</w:t>
      </w:r>
      <w:r w:rsidR="00381331">
        <w:rPr>
          <w:rFonts w:ascii="Arial" w:hAnsi="Arial"/>
        </w:rPr>
        <w:t>o</w:t>
      </w:r>
      <w:r w:rsidR="00DB227B">
        <w:rPr>
          <w:rFonts w:ascii="Arial" w:hAnsi="Arial"/>
        </w:rPr>
        <w:t>tad</w:t>
      </w:r>
      <w:r w:rsidR="001117E5">
        <w:rPr>
          <w:rFonts w:ascii="Arial" w:hAnsi="Arial"/>
        </w:rPr>
        <w:t>o</w:t>
      </w:r>
      <w:r w:rsidR="001349F1">
        <w:rPr>
          <w:rFonts w:ascii="Arial" w:hAnsi="Arial"/>
        </w:rPr>
        <w:t xml:space="preserve"> </w:t>
      </w:r>
      <w:r w:rsidR="000B738E">
        <w:rPr>
          <w:rFonts w:ascii="Arial" w:hAnsi="Arial"/>
        </w:rPr>
        <w:t>junto a</w:t>
      </w:r>
      <w:r w:rsidR="00C32219">
        <w:rPr>
          <w:rFonts w:ascii="Arial" w:hAnsi="Arial"/>
        </w:rPr>
        <w:t xml:space="preserve"> Secretaria Municipal de</w:t>
      </w:r>
      <w:r w:rsidR="000F4B38">
        <w:rPr>
          <w:rFonts w:ascii="Arial" w:hAnsi="Arial"/>
        </w:rPr>
        <w:t xml:space="preserve"> </w:t>
      </w:r>
      <w:r w:rsidR="00A61E3B">
        <w:rPr>
          <w:rFonts w:ascii="Arial" w:hAnsi="Arial"/>
        </w:rPr>
        <w:t>Educação, Cultura, Esportes e Turismo</w:t>
      </w:r>
      <w:r w:rsidR="003D00C1">
        <w:rPr>
          <w:rFonts w:ascii="Arial" w:hAnsi="Arial"/>
        </w:rPr>
        <w:t>,</w:t>
      </w:r>
      <w:r w:rsidR="000B738E">
        <w:rPr>
          <w:rFonts w:ascii="Arial" w:hAnsi="Arial"/>
        </w:rPr>
        <w:t xml:space="preserve"> correspondente ao período aquisitivo de</w:t>
      </w:r>
      <w:r w:rsidR="00F42A63">
        <w:rPr>
          <w:rFonts w:ascii="Arial" w:hAnsi="Arial"/>
        </w:rPr>
        <w:t xml:space="preserve"> </w:t>
      </w:r>
      <w:r w:rsidR="00436664">
        <w:rPr>
          <w:rFonts w:ascii="Arial" w:hAnsi="Arial"/>
        </w:rPr>
        <w:t>01</w:t>
      </w:r>
      <w:r w:rsidR="000B5B59">
        <w:rPr>
          <w:rFonts w:ascii="Arial" w:hAnsi="Arial"/>
        </w:rPr>
        <w:t>/</w:t>
      </w:r>
      <w:r w:rsidR="001117E5">
        <w:rPr>
          <w:rFonts w:ascii="Arial" w:hAnsi="Arial"/>
        </w:rPr>
        <w:t>02</w:t>
      </w:r>
      <w:r w:rsidR="00CA174B">
        <w:rPr>
          <w:rFonts w:ascii="Arial" w:hAnsi="Arial"/>
        </w:rPr>
        <w:t>/</w:t>
      </w:r>
      <w:r w:rsidR="00063B14">
        <w:rPr>
          <w:rFonts w:ascii="Arial" w:hAnsi="Arial"/>
        </w:rPr>
        <w:t>20</w:t>
      </w:r>
      <w:r w:rsidR="00436664">
        <w:rPr>
          <w:rFonts w:ascii="Arial" w:hAnsi="Arial"/>
        </w:rPr>
        <w:t>19</w:t>
      </w:r>
      <w:r w:rsidR="001544F8">
        <w:rPr>
          <w:rFonts w:ascii="Arial" w:hAnsi="Arial"/>
        </w:rPr>
        <w:t xml:space="preserve"> </w:t>
      </w:r>
      <w:r w:rsidR="00E00DA6">
        <w:rPr>
          <w:rFonts w:ascii="Arial" w:hAnsi="Arial"/>
        </w:rPr>
        <w:t xml:space="preserve">a </w:t>
      </w:r>
      <w:r w:rsidR="00436664">
        <w:rPr>
          <w:rFonts w:ascii="Arial" w:hAnsi="Arial"/>
        </w:rPr>
        <w:t>31</w:t>
      </w:r>
      <w:r w:rsidR="00F275B7">
        <w:rPr>
          <w:rFonts w:ascii="Arial" w:hAnsi="Arial"/>
        </w:rPr>
        <w:t>/</w:t>
      </w:r>
      <w:r w:rsidR="001117E5">
        <w:rPr>
          <w:rFonts w:ascii="Arial" w:hAnsi="Arial"/>
        </w:rPr>
        <w:t>01</w:t>
      </w:r>
      <w:bookmarkStart w:id="0" w:name="_GoBack"/>
      <w:bookmarkEnd w:id="0"/>
      <w:r w:rsidR="004E0AE0">
        <w:rPr>
          <w:rFonts w:ascii="Arial" w:hAnsi="Arial"/>
        </w:rPr>
        <w:t>/</w:t>
      </w:r>
      <w:r w:rsidR="009335E2">
        <w:rPr>
          <w:rFonts w:ascii="Arial" w:hAnsi="Arial"/>
        </w:rPr>
        <w:t>20</w:t>
      </w:r>
      <w:r w:rsidR="006A2913">
        <w:rPr>
          <w:rFonts w:ascii="Arial" w:hAnsi="Arial"/>
        </w:rPr>
        <w:t>2</w:t>
      </w:r>
      <w:r w:rsidR="00436664">
        <w:rPr>
          <w:rFonts w:ascii="Arial" w:hAnsi="Arial"/>
        </w:rPr>
        <w:t>0</w:t>
      </w:r>
      <w:r w:rsidR="002B19FD">
        <w:rPr>
          <w:rFonts w:ascii="Arial" w:hAnsi="Arial"/>
        </w:rPr>
        <w:t>,</w:t>
      </w:r>
      <w:r w:rsidR="00C41B7A">
        <w:rPr>
          <w:rFonts w:ascii="Arial" w:hAnsi="Arial"/>
        </w:rPr>
        <w:t xml:space="preserve"> </w:t>
      </w:r>
      <w:r w:rsidR="00021292">
        <w:rPr>
          <w:rFonts w:ascii="Arial" w:hAnsi="Arial"/>
        </w:rPr>
        <w:t xml:space="preserve">que </w:t>
      </w:r>
      <w:r w:rsidR="001241AF">
        <w:rPr>
          <w:rFonts w:ascii="Arial" w:hAnsi="Arial"/>
        </w:rPr>
        <w:t>serão</w:t>
      </w:r>
      <w:r w:rsidR="00C3145C">
        <w:rPr>
          <w:rFonts w:ascii="Arial" w:hAnsi="Arial"/>
        </w:rPr>
        <w:t xml:space="preserve"> gozadas no período de </w:t>
      </w:r>
      <w:r w:rsidR="00680F1E">
        <w:rPr>
          <w:rFonts w:ascii="Arial" w:hAnsi="Arial"/>
        </w:rPr>
        <w:t>0</w:t>
      </w:r>
      <w:r w:rsidR="00B35BE0">
        <w:rPr>
          <w:rFonts w:ascii="Arial" w:hAnsi="Arial"/>
        </w:rPr>
        <w:t>3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01</w:t>
      </w:r>
      <w:r w:rsidR="00880283">
        <w:rPr>
          <w:rFonts w:ascii="Arial" w:hAnsi="Arial"/>
        </w:rPr>
        <w:t>/202</w:t>
      </w:r>
      <w:r w:rsidR="00B35BE0">
        <w:rPr>
          <w:rFonts w:ascii="Arial" w:hAnsi="Arial"/>
        </w:rPr>
        <w:t>2</w:t>
      </w:r>
      <w:r w:rsidR="00680F1E">
        <w:rPr>
          <w:rFonts w:ascii="Arial" w:hAnsi="Arial"/>
        </w:rPr>
        <w:t xml:space="preserve"> a </w:t>
      </w:r>
      <w:r w:rsidR="00B35BE0">
        <w:rPr>
          <w:rFonts w:ascii="Arial" w:hAnsi="Arial"/>
        </w:rPr>
        <w:t>01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02</w:t>
      </w:r>
      <w:r w:rsidR="00AA08DB">
        <w:rPr>
          <w:rFonts w:ascii="Arial" w:hAnsi="Arial"/>
        </w:rPr>
        <w:t>/</w:t>
      </w:r>
      <w:r w:rsidR="00880283">
        <w:rPr>
          <w:rFonts w:ascii="Arial" w:hAnsi="Arial"/>
        </w:rPr>
        <w:t>/</w:t>
      </w:r>
      <w:r w:rsidR="00C3145C">
        <w:rPr>
          <w:rFonts w:ascii="Arial" w:hAnsi="Arial"/>
        </w:rPr>
        <w:t>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C3145C">
        <w:rPr>
          <w:rFonts w:ascii="Arial" w:hAnsi="Arial"/>
        </w:rPr>
        <w:t xml:space="preserve">,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B35BE0">
        <w:rPr>
          <w:rFonts w:ascii="Arial" w:hAnsi="Arial"/>
        </w:rPr>
        <w:t>02</w:t>
      </w:r>
      <w:r w:rsidR="00EE3980">
        <w:rPr>
          <w:rFonts w:ascii="Arial" w:hAnsi="Arial"/>
        </w:rPr>
        <w:t>/</w:t>
      </w:r>
      <w:r w:rsidR="00B35BE0">
        <w:rPr>
          <w:rFonts w:ascii="Arial" w:hAnsi="Arial"/>
        </w:rPr>
        <w:t>02</w:t>
      </w:r>
      <w:r w:rsidR="00021292">
        <w:rPr>
          <w:rFonts w:ascii="Arial" w:hAnsi="Arial"/>
        </w:rPr>
        <w:t>/20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3C45C4">
        <w:rPr>
          <w:rFonts w:ascii="Arial" w:hAnsi="Arial"/>
        </w:rPr>
        <w:t>.</w:t>
      </w:r>
    </w:p>
    <w:p w:rsidR="00C04CF2" w:rsidRDefault="00C04CF2" w:rsidP="00195623">
      <w:pPr>
        <w:pStyle w:val="Recuodecorpodetexto2"/>
        <w:ind w:left="709" w:firstLine="1276"/>
        <w:rPr>
          <w:rFonts w:ascii="Arial" w:hAnsi="Arial"/>
        </w:rPr>
      </w:pPr>
    </w:p>
    <w:p w:rsidR="00AD2D3A" w:rsidRDefault="004D4F2C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EF6A2F">
        <w:rPr>
          <w:rFonts w:ascii="Arial" w:hAnsi="Arial"/>
        </w:rPr>
        <w:t xml:space="preserve"> </w:t>
      </w:r>
      <w:r w:rsidR="00B35BE0">
        <w:rPr>
          <w:rFonts w:ascii="Arial" w:hAnsi="Arial"/>
        </w:rPr>
        <w:t>1</w:t>
      </w:r>
      <w:r w:rsidR="004E0AE0">
        <w:rPr>
          <w:rFonts w:ascii="Arial" w:hAnsi="Arial"/>
        </w:rPr>
        <w:t>6</w:t>
      </w:r>
      <w:r w:rsidR="00E32208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4A3FA0">
        <w:rPr>
          <w:rFonts w:ascii="Arial" w:hAnsi="Arial"/>
        </w:rPr>
        <w:t xml:space="preserve"> </w:t>
      </w:r>
      <w:r w:rsidR="00B35BE0">
        <w:rPr>
          <w:rFonts w:ascii="Arial" w:hAnsi="Arial"/>
        </w:rPr>
        <w:t>dezembro</w:t>
      </w:r>
      <w:r w:rsidR="005865CA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1241AF">
        <w:rPr>
          <w:rFonts w:ascii="Arial" w:hAnsi="Arial"/>
        </w:rPr>
        <w:t>2</w:t>
      </w:r>
      <w:r w:rsidR="003D00C1">
        <w:rPr>
          <w:rFonts w:ascii="Arial" w:hAnsi="Arial"/>
        </w:rPr>
        <w:t>1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MOAC</w:t>
      </w:r>
      <w:r w:rsidR="00892389">
        <w:rPr>
          <w:rFonts w:ascii="Arial" w:hAnsi="Arial"/>
        </w:rPr>
        <w:t>IR</w:t>
      </w:r>
      <w:r>
        <w:rPr>
          <w:rFonts w:ascii="Arial" w:hAnsi="Arial"/>
        </w:rPr>
        <w:t xml:space="preserve"> MOTTIN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3D00C1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GIOVANA DO PRADO DA MOTTA</w:t>
      </w:r>
    </w:p>
    <w:p w:rsidR="00AD2D3A" w:rsidRDefault="00400B5F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VICE-PREFEIT</w:t>
      </w:r>
      <w:r w:rsidR="003D00C1">
        <w:rPr>
          <w:rFonts w:ascii="Arial" w:hAnsi="Arial"/>
          <w:sz w:val="22"/>
        </w:rPr>
        <w:t>A</w:t>
      </w:r>
      <w:r>
        <w:rPr>
          <w:rFonts w:ascii="Arial" w:hAnsi="Arial"/>
          <w:sz w:val="22"/>
        </w:rPr>
        <w:t xml:space="preserve"> MUNICIPAL</w:t>
      </w:r>
    </w:p>
    <w:sectPr w:rsidR="00AD2D3A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66A" w:rsidRDefault="0017266A">
      <w:r>
        <w:separator/>
      </w:r>
    </w:p>
  </w:endnote>
  <w:endnote w:type="continuationSeparator" w:id="0">
    <w:p w:rsidR="0017266A" w:rsidRDefault="00172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27A7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66A" w:rsidRDefault="0017266A">
      <w:r>
        <w:separator/>
      </w:r>
    </w:p>
  </w:footnote>
  <w:footnote w:type="continuationSeparator" w:id="0">
    <w:p w:rsidR="0017266A" w:rsidRDefault="00172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1"/>
    </w:tblGrid>
    <w:tr w:rsidR="0096438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1153746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72"/>
    <w:rsid w:val="0000027D"/>
    <w:rsid w:val="00001AAC"/>
    <w:rsid w:val="00004A7D"/>
    <w:rsid w:val="00004EB0"/>
    <w:rsid w:val="000054C4"/>
    <w:rsid w:val="00005646"/>
    <w:rsid w:val="00006652"/>
    <w:rsid w:val="00006EBF"/>
    <w:rsid w:val="00006F92"/>
    <w:rsid w:val="00010232"/>
    <w:rsid w:val="00010373"/>
    <w:rsid w:val="00011153"/>
    <w:rsid w:val="00011D31"/>
    <w:rsid w:val="0001295F"/>
    <w:rsid w:val="00013134"/>
    <w:rsid w:val="000132E5"/>
    <w:rsid w:val="0001336A"/>
    <w:rsid w:val="0001677A"/>
    <w:rsid w:val="00016BEA"/>
    <w:rsid w:val="00016F56"/>
    <w:rsid w:val="000204BE"/>
    <w:rsid w:val="00021292"/>
    <w:rsid w:val="0002159E"/>
    <w:rsid w:val="00021BD6"/>
    <w:rsid w:val="00023275"/>
    <w:rsid w:val="00023979"/>
    <w:rsid w:val="00023D49"/>
    <w:rsid w:val="000257CD"/>
    <w:rsid w:val="00025CB0"/>
    <w:rsid w:val="00025ED6"/>
    <w:rsid w:val="00025FF0"/>
    <w:rsid w:val="000261BE"/>
    <w:rsid w:val="00026355"/>
    <w:rsid w:val="00026D5B"/>
    <w:rsid w:val="00027403"/>
    <w:rsid w:val="00027C8A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186"/>
    <w:rsid w:val="00034400"/>
    <w:rsid w:val="00034726"/>
    <w:rsid w:val="0003776D"/>
    <w:rsid w:val="000400D3"/>
    <w:rsid w:val="000408CE"/>
    <w:rsid w:val="00041252"/>
    <w:rsid w:val="000421E4"/>
    <w:rsid w:val="0004394E"/>
    <w:rsid w:val="000440D7"/>
    <w:rsid w:val="0004444D"/>
    <w:rsid w:val="00044B90"/>
    <w:rsid w:val="00044C94"/>
    <w:rsid w:val="00045162"/>
    <w:rsid w:val="00045447"/>
    <w:rsid w:val="00045747"/>
    <w:rsid w:val="000459C9"/>
    <w:rsid w:val="00047B91"/>
    <w:rsid w:val="00051EA4"/>
    <w:rsid w:val="00052249"/>
    <w:rsid w:val="0005237C"/>
    <w:rsid w:val="0005268D"/>
    <w:rsid w:val="000536BA"/>
    <w:rsid w:val="0005399A"/>
    <w:rsid w:val="00053B6D"/>
    <w:rsid w:val="00054A22"/>
    <w:rsid w:val="00054BFC"/>
    <w:rsid w:val="000563C8"/>
    <w:rsid w:val="000572D8"/>
    <w:rsid w:val="000618E5"/>
    <w:rsid w:val="00062178"/>
    <w:rsid w:val="00062855"/>
    <w:rsid w:val="00062F5B"/>
    <w:rsid w:val="00063680"/>
    <w:rsid w:val="0006368D"/>
    <w:rsid w:val="000637E5"/>
    <w:rsid w:val="00063B14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1E90"/>
    <w:rsid w:val="0007247E"/>
    <w:rsid w:val="00072708"/>
    <w:rsid w:val="00072A06"/>
    <w:rsid w:val="00072AF4"/>
    <w:rsid w:val="0007317F"/>
    <w:rsid w:val="0007537E"/>
    <w:rsid w:val="00075608"/>
    <w:rsid w:val="000762E1"/>
    <w:rsid w:val="000762E8"/>
    <w:rsid w:val="00077930"/>
    <w:rsid w:val="00077C74"/>
    <w:rsid w:val="00080603"/>
    <w:rsid w:val="000821DE"/>
    <w:rsid w:val="00082DBB"/>
    <w:rsid w:val="00082F89"/>
    <w:rsid w:val="000832D9"/>
    <w:rsid w:val="000839C1"/>
    <w:rsid w:val="00084C5A"/>
    <w:rsid w:val="000850C0"/>
    <w:rsid w:val="00087D53"/>
    <w:rsid w:val="00090278"/>
    <w:rsid w:val="00090344"/>
    <w:rsid w:val="000907C4"/>
    <w:rsid w:val="0009259F"/>
    <w:rsid w:val="00092ED1"/>
    <w:rsid w:val="0009408A"/>
    <w:rsid w:val="000940BE"/>
    <w:rsid w:val="0009492F"/>
    <w:rsid w:val="00094DCE"/>
    <w:rsid w:val="00094E88"/>
    <w:rsid w:val="0009656E"/>
    <w:rsid w:val="00097030"/>
    <w:rsid w:val="000975D0"/>
    <w:rsid w:val="000A10C7"/>
    <w:rsid w:val="000A12F3"/>
    <w:rsid w:val="000A15DD"/>
    <w:rsid w:val="000A20B6"/>
    <w:rsid w:val="000A245A"/>
    <w:rsid w:val="000A2951"/>
    <w:rsid w:val="000A2AE8"/>
    <w:rsid w:val="000A40CB"/>
    <w:rsid w:val="000A4C22"/>
    <w:rsid w:val="000A56EB"/>
    <w:rsid w:val="000A57D0"/>
    <w:rsid w:val="000A5976"/>
    <w:rsid w:val="000A6421"/>
    <w:rsid w:val="000A7314"/>
    <w:rsid w:val="000A7378"/>
    <w:rsid w:val="000A7CF6"/>
    <w:rsid w:val="000A7FC7"/>
    <w:rsid w:val="000B174B"/>
    <w:rsid w:val="000B1930"/>
    <w:rsid w:val="000B1C26"/>
    <w:rsid w:val="000B229A"/>
    <w:rsid w:val="000B249E"/>
    <w:rsid w:val="000B2AB3"/>
    <w:rsid w:val="000B4045"/>
    <w:rsid w:val="000B425B"/>
    <w:rsid w:val="000B481B"/>
    <w:rsid w:val="000B4FB0"/>
    <w:rsid w:val="000B4FE7"/>
    <w:rsid w:val="000B5B59"/>
    <w:rsid w:val="000B6A68"/>
    <w:rsid w:val="000B6DB2"/>
    <w:rsid w:val="000B706F"/>
    <w:rsid w:val="000B738E"/>
    <w:rsid w:val="000B7397"/>
    <w:rsid w:val="000B7771"/>
    <w:rsid w:val="000C1395"/>
    <w:rsid w:val="000C15C7"/>
    <w:rsid w:val="000C171A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AF2"/>
    <w:rsid w:val="000C5EA8"/>
    <w:rsid w:val="000C61CE"/>
    <w:rsid w:val="000C63AE"/>
    <w:rsid w:val="000C6483"/>
    <w:rsid w:val="000C6A15"/>
    <w:rsid w:val="000C761A"/>
    <w:rsid w:val="000C76A2"/>
    <w:rsid w:val="000C7C21"/>
    <w:rsid w:val="000D0C39"/>
    <w:rsid w:val="000D1192"/>
    <w:rsid w:val="000D11E9"/>
    <w:rsid w:val="000D17DA"/>
    <w:rsid w:val="000D18FF"/>
    <w:rsid w:val="000D19B1"/>
    <w:rsid w:val="000D1D8F"/>
    <w:rsid w:val="000D24D3"/>
    <w:rsid w:val="000D26E5"/>
    <w:rsid w:val="000D3D60"/>
    <w:rsid w:val="000D48AF"/>
    <w:rsid w:val="000D5FF8"/>
    <w:rsid w:val="000D653A"/>
    <w:rsid w:val="000D7FDC"/>
    <w:rsid w:val="000E09D9"/>
    <w:rsid w:val="000E0D24"/>
    <w:rsid w:val="000E2714"/>
    <w:rsid w:val="000E279B"/>
    <w:rsid w:val="000E3F64"/>
    <w:rsid w:val="000E41B9"/>
    <w:rsid w:val="000E59D3"/>
    <w:rsid w:val="000E5C67"/>
    <w:rsid w:val="000E5CFE"/>
    <w:rsid w:val="000E6FD9"/>
    <w:rsid w:val="000E7A66"/>
    <w:rsid w:val="000F1451"/>
    <w:rsid w:val="000F1D69"/>
    <w:rsid w:val="000F2370"/>
    <w:rsid w:val="000F24BF"/>
    <w:rsid w:val="000F3173"/>
    <w:rsid w:val="000F4AE1"/>
    <w:rsid w:val="000F4B38"/>
    <w:rsid w:val="000F6DCD"/>
    <w:rsid w:val="000F719D"/>
    <w:rsid w:val="0010042E"/>
    <w:rsid w:val="0010162C"/>
    <w:rsid w:val="00101A31"/>
    <w:rsid w:val="00101D1F"/>
    <w:rsid w:val="00101E69"/>
    <w:rsid w:val="0010357D"/>
    <w:rsid w:val="00103AAD"/>
    <w:rsid w:val="00103B87"/>
    <w:rsid w:val="00104935"/>
    <w:rsid w:val="00104DDD"/>
    <w:rsid w:val="0010533F"/>
    <w:rsid w:val="00105640"/>
    <w:rsid w:val="00105750"/>
    <w:rsid w:val="00106151"/>
    <w:rsid w:val="00106A21"/>
    <w:rsid w:val="00106D5C"/>
    <w:rsid w:val="00107055"/>
    <w:rsid w:val="001077B4"/>
    <w:rsid w:val="00107D65"/>
    <w:rsid w:val="0011088D"/>
    <w:rsid w:val="00111476"/>
    <w:rsid w:val="001117E5"/>
    <w:rsid w:val="0011271B"/>
    <w:rsid w:val="00113270"/>
    <w:rsid w:val="001144D8"/>
    <w:rsid w:val="0011554B"/>
    <w:rsid w:val="001178AF"/>
    <w:rsid w:val="00117CB4"/>
    <w:rsid w:val="00117D7C"/>
    <w:rsid w:val="001212A8"/>
    <w:rsid w:val="0012133C"/>
    <w:rsid w:val="0012151F"/>
    <w:rsid w:val="0012192E"/>
    <w:rsid w:val="0012207F"/>
    <w:rsid w:val="00122A88"/>
    <w:rsid w:val="00123005"/>
    <w:rsid w:val="001241AF"/>
    <w:rsid w:val="0012453F"/>
    <w:rsid w:val="00125541"/>
    <w:rsid w:val="00125D10"/>
    <w:rsid w:val="001267BA"/>
    <w:rsid w:val="00127188"/>
    <w:rsid w:val="001308BF"/>
    <w:rsid w:val="001316B0"/>
    <w:rsid w:val="001316C3"/>
    <w:rsid w:val="00132A21"/>
    <w:rsid w:val="00133322"/>
    <w:rsid w:val="001335D5"/>
    <w:rsid w:val="0013448D"/>
    <w:rsid w:val="001346C0"/>
    <w:rsid w:val="001349F1"/>
    <w:rsid w:val="0013519D"/>
    <w:rsid w:val="00135F01"/>
    <w:rsid w:val="001366D1"/>
    <w:rsid w:val="0013681F"/>
    <w:rsid w:val="0013724B"/>
    <w:rsid w:val="00141B2B"/>
    <w:rsid w:val="00142DC1"/>
    <w:rsid w:val="00143623"/>
    <w:rsid w:val="00143AAC"/>
    <w:rsid w:val="00143DE6"/>
    <w:rsid w:val="00144058"/>
    <w:rsid w:val="001445B1"/>
    <w:rsid w:val="00145BE3"/>
    <w:rsid w:val="001464A2"/>
    <w:rsid w:val="00146546"/>
    <w:rsid w:val="00146CAF"/>
    <w:rsid w:val="0014733A"/>
    <w:rsid w:val="00147569"/>
    <w:rsid w:val="00150437"/>
    <w:rsid w:val="00151176"/>
    <w:rsid w:val="00151227"/>
    <w:rsid w:val="00151A4A"/>
    <w:rsid w:val="00152454"/>
    <w:rsid w:val="00152E25"/>
    <w:rsid w:val="001542A3"/>
    <w:rsid w:val="001544F8"/>
    <w:rsid w:val="001554E3"/>
    <w:rsid w:val="00155836"/>
    <w:rsid w:val="00156473"/>
    <w:rsid w:val="001604DB"/>
    <w:rsid w:val="001625B5"/>
    <w:rsid w:val="00162B13"/>
    <w:rsid w:val="00163A88"/>
    <w:rsid w:val="00164072"/>
    <w:rsid w:val="001647DD"/>
    <w:rsid w:val="00166B57"/>
    <w:rsid w:val="0017037C"/>
    <w:rsid w:val="001708A2"/>
    <w:rsid w:val="001719A2"/>
    <w:rsid w:val="00171DBE"/>
    <w:rsid w:val="001722AA"/>
    <w:rsid w:val="0017266A"/>
    <w:rsid w:val="001730B2"/>
    <w:rsid w:val="00173379"/>
    <w:rsid w:val="00173E4B"/>
    <w:rsid w:val="00174212"/>
    <w:rsid w:val="00174CD5"/>
    <w:rsid w:val="001757E2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6587"/>
    <w:rsid w:val="00187ED1"/>
    <w:rsid w:val="001906F4"/>
    <w:rsid w:val="001926DB"/>
    <w:rsid w:val="00192DEC"/>
    <w:rsid w:val="00193D66"/>
    <w:rsid w:val="001944D0"/>
    <w:rsid w:val="00194F70"/>
    <w:rsid w:val="00195623"/>
    <w:rsid w:val="00195B8E"/>
    <w:rsid w:val="00196226"/>
    <w:rsid w:val="00196392"/>
    <w:rsid w:val="0019641C"/>
    <w:rsid w:val="001973E5"/>
    <w:rsid w:val="001974B0"/>
    <w:rsid w:val="001A0EC9"/>
    <w:rsid w:val="001A113B"/>
    <w:rsid w:val="001A19F2"/>
    <w:rsid w:val="001A231C"/>
    <w:rsid w:val="001A24C8"/>
    <w:rsid w:val="001A3BDF"/>
    <w:rsid w:val="001A4181"/>
    <w:rsid w:val="001A4A18"/>
    <w:rsid w:val="001A4DFD"/>
    <w:rsid w:val="001A560D"/>
    <w:rsid w:val="001A57EE"/>
    <w:rsid w:val="001A5F16"/>
    <w:rsid w:val="001A6F09"/>
    <w:rsid w:val="001A7B5E"/>
    <w:rsid w:val="001A7FE6"/>
    <w:rsid w:val="001B081A"/>
    <w:rsid w:val="001B0AF7"/>
    <w:rsid w:val="001B0C01"/>
    <w:rsid w:val="001B10C6"/>
    <w:rsid w:val="001B15FE"/>
    <w:rsid w:val="001B1B09"/>
    <w:rsid w:val="001B2941"/>
    <w:rsid w:val="001B34C5"/>
    <w:rsid w:val="001B43DB"/>
    <w:rsid w:val="001B5860"/>
    <w:rsid w:val="001B5F58"/>
    <w:rsid w:val="001B7441"/>
    <w:rsid w:val="001C005D"/>
    <w:rsid w:val="001C07D1"/>
    <w:rsid w:val="001C0FA1"/>
    <w:rsid w:val="001C154E"/>
    <w:rsid w:val="001C16D6"/>
    <w:rsid w:val="001C1A23"/>
    <w:rsid w:val="001C2B23"/>
    <w:rsid w:val="001C3FDD"/>
    <w:rsid w:val="001C4497"/>
    <w:rsid w:val="001C5F57"/>
    <w:rsid w:val="001C6111"/>
    <w:rsid w:val="001C628B"/>
    <w:rsid w:val="001C7582"/>
    <w:rsid w:val="001D0DA0"/>
    <w:rsid w:val="001D19F7"/>
    <w:rsid w:val="001D27F7"/>
    <w:rsid w:val="001D3020"/>
    <w:rsid w:val="001D356F"/>
    <w:rsid w:val="001D3645"/>
    <w:rsid w:val="001D4CDF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4453"/>
    <w:rsid w:val="001E53BB"/>
    <w:rsid w:val="001E5986"/>
    <w:rsid w:val="001E5C43"/>
    <w:rsid w:val="001E6284"/>
    <w:rsid w:val="001E6478"/>
    <w:rsid w:val="001E7838"/>
    <w:rsid w:val="001E7A01"/>
    <w:rsid w:val="001F0462"/>
    <w:rsid w:val="001F175F"/>
    <w:rsid w:val="001F1F8B"/>
    <w:rsid w:val="001F2312"/>
    <w:rsid w:val="001F2AE0"/>
    <w:rsid w:val="001F2D9B"/>
    <w:rsid w:val="001F3085"/>
    <w:rsid w:val="001F391C"/>
    <w:rsid w:val="001F41CF"/>
    <w:rsid w:val="001F4697"/>
    <w:rsid w:val="001F6083"/>
    <w:rsid w:val="001F700C"/>
    <w:rsid w:val="001F771E"/>
    <w:rsid w:val="001F7740"/>
    <w:rsid w:val="00200273"/>
    <w:rsid w:val="002003B5"/>
    <w:rsid w:val="00200DA3"/>
    <w:rsid w:val="0020286C"/>
    <w:rsid w:val="00203A5E"/>
    <w:rsid w:val="00204594"/>
    <w:rsid w:val="00206068"/>
    <w:rsid w:val="00206187"/>
    <w:rsid w:val="0021078C"/>
    <w:rsid w:val="00210E02"/>
    <w:rsid w:val="002122B1"/>
    <w:rsid w:val="00212A26"/>
    <w:rsid w:val="00212A7B"/>
    <w:rsid w:val="00214015"/>
    <w:rsid w:val="00214512"/>
    <w:rsid w:val="00215769"/>
    <w:rsid w:val="00215AE9"/>
    <w:rsid w:val="00215C2C"/>
    <w:rsid w:val="00215D30"/>
    <w:rsid w:val="0021605B"/>
    <w:rsid w:val="00217613"/>
    <w:rsid w:val="00217707"/>
    <w:rsid w:val="00217869"/>
    <w:rsid w:val="00220ABE"/>
    <w:rsid w:val="00220B16"/>
    <w:rsid w:val="00220C46"/>
    <w:rsid w:val="00220D51"/>
    <w:rsid w:val="0022121C"/>
    <w:rsid w:val="002219FA"/>
    <w:rsid w:val="00221A4F"/>
    <w:rsid w:val="00222D7D"/>
    <w:rsid w:val="00223129"/>
    <w:rsid w:val="00223152"/>
    <w:rsid w:val="0022377B"/>
    <w:rsid w:val="00224044"/>
    <w:rsid w:val="00224072"/>
    <w:rsid w:val="002240D2"/>
    <w:rsid w:val="00224AF1"/>
    <w:rsid w:val="0022552F"/>
    <w:rsid w:val="0022574C"/>
    <w:rsid w:val="00225E06"/>
    <w:rsid w:val="002262A0"/>
    <w:rsid w:val="00227C14"/>
    <w:rsid w:val="00227EA8"/>
    <w:rsid w:val="00231797"/>
    <w:rsid w:val="00231F50"/>
    <w:rsid w:val="002322BC"/>
    <w:rsid w:val="002327D3"/>
    <w:rsid w:val="00233CA0"/>
    <w:rsid w:val="002345F3"/>
    <w:rsid w:val="00234B4D"/>
    <w:rsid w:val="00236ED9"/>
    <w:rsid w:val="0024061D"/>
    <w:rsid w:val="00240D3B"/>
    <w:rsid w:val="00240E3C"/>
    <w:rsid w:val="00241038"/>
    <w:rsid w:val="002415C3"/>
    <w:rsid w:val="00241A47"/>
    <w:rsid w:val="00244138"/>
    <w:rsid w:val="00244C96"/>
    <w:rsid w:val="00245A95"/>
    <w:rsid w:val="00247D43"/>
    <w:rsid w:val="00250379"/>
    <w:rsid w:val="00250511"/>
    <w:rsid w:val="00250893"/>
    <w:rsid w:val="002516C5"/>
    <w:rsid w:val="00253A1A"/>
    <w:rsid w:val="00254C44"/>
    <w:rsid w:val="00255886"/>
    <w:rsid w:val="002603D1"/>
    <w:rsid w:val="0026117F"/>
    <w:rsid w:val="002615C0"/>
    <w:rsid w:val="00261F59"/>
    <w:rsid w:val="00262007"/>
    <w:rsid w:val="002629CC"/>
    <w:rsid w:val="00263BD6"/>
    <w:rsid w:val="002652F6"/>
    <w:rsid w:val="00265B4F"/>
    <w:rsid w:val="0026624E"/>
    <w:rsid w:val="002667D3"/>
    <w:rsid w:val="00266DB3"/>
    <w:rsid w:val="002672DA"/>
    <w:rsid w:val="00267A18"/>
    <w:rsid w:val="00270907"/>
    <w:rsid w:val="002709A7"/>
    <w:rsid w:val="00271414"/>
    <w:rsid w:val="002717C3"/>
    <w:rsid w:val="0027207A"/>
    <w:rsid w:val="00273E9D"/>
    <w:rsid w:val="0027473C"/>
    <w:rsid w:val="00275343"/>
    <w:rsid w:val="002756FA"/>
    <w:rsid w:val="00275CC6"/>
    <w:rsid w:val="00276299"/>
    <w:rsid w:val="00277D3C"/>
    <w:rsid w:val="00281CE2"/>
    <w:rsid w:val="00282CE0"/>
    <w:rsid w:val="00282FC3"/>
    <w:rsid w:val="0028349C"/>
    <w:rsid w:val="002841ED"/>
    <w:rsid w:val="002844FA"/>
    <w:rsid w:val="00284566"/>
    <w:rsid w:val="002847E4"/>
    <w:rsid w:val="0028529E"/>
    <w:rsid w:val="00287AF8"/>
    <w:rsid w:val="002903BE"/>
    <w:rsid w:val="0029050A"/>
    <w:rsid w:val="00290CD1"/>
    <w:rsid w:val="0029196C"/>
    <w:rsid w:val="00291AB0"/>
    <w:rsid w:val="00293815"/>
    <w:rsid w:val="00294788"/>
    <w:rsid w:val="00295219"/>
    <w:rsid w:val="0029600B"/>
    <w:rsid w:val="002961B0"/>
    <w:rsid w:val="00296BBA"/>
    <w:rsid w:val="0029727E"/>
    <w:rsid w:val="00297F8B"/>
    <w:rsid w:val="002A10F3"/>
    <w:rsid w:val="002A2CC4"/>
    <w:rsid w:val="002A2CCF"/>
    <w:rsid w:val="002A4173"/>
    <w:rsid w:val="002A5CAB"/>
    <w:rsid w:val="002A734F"/>
    <w:rsid w:val="002A79A3"/>
    <w:rsid w:val="002B19FD"/>
    <w:rsid w:val="002B2325"/>
    <w:rsid w:val="002B2C3F"/>
    <w:rsid w:val="002B3841"/>
    <w:rsid w:val="002B45FA"/>
    <w:rsid w:val="002B5B9D"/>
    <w:rsid w:val="002B61F4"/>
    <w:rsid w:val="002B6279"/>
    <w:rsid w:val="002B7F10"/>
    <w:rsid w:val="002C077C"/>
    <w:rsid w:val="002C0B04"/>
    <w:rsid w:val="002C0CF5"/>
    <w:rsid w:val="002C188B"/>
    <w:rsid w:val="002C5B08"/>
    <w:rsid w:val="002C6189"/>
    <w:rsid w:val="002C632A"/>
    <w:rsid w:val="002C6B38"/>
    <w:rsid w:val="002C7BD4"/>
    <w:rsid w:val="002D142E"/>
    <w:rsid w:val="002D14AE"/>
    <w:rsid w:val="002D2690"/>
    <w:rsid w:val="002D3369"/>
    <w:rsid w:val="002D3AFF"/>
    <w:rsid w:val="002D4956"/>
    <w:rsid w:val="002D50EC"/>
    <w:rsid w:val="002D77F9"/>
    <w:rsid w:val="002E0564"/>
    <w:rsid w:val="002E1092"/>
    <w:rsid w:val="002E197E"/>
    <w:rsid w:val="002E1A53"/>
    <w:rsid w:val="002E1F3D"/>
    <w:rsid w:val="002E206F"/>
    <w:rsid w:val="002E229D"/>
    <w:rsid w:val="002E2C43"/>
    <w:rsid w:val="002E301E"/>
    <w:rsid w:val="002E3CF7"/>
    <w:rsid w:val="002E4AB1"/>
    <w:rsid w:val="002E5CB9"/>
    <w:rsid w:val="002E6343"/>
    <w:rsid w:val="002E6491"/>
    <w:rsid w:val="002E6D27"/>
    <w:rsid w:val="002F032D"/>
    <w:rsid w:val="002F0B14"/>
    <w:rsid w:val="002F0E61"/>
    <w:rsid w:val="002F323F"/>
    <w:rsid w:val="002F3C9B"/>
    <w:rsid w:val="002F532B"/>
    <w:rsid w:val="002F5B5A"/>
    <w:rsid w:val="002F5D66"/>
    <w:rsid w:val="002F64BC"/>
    <w:rsid w:val="002F6B3D"/>
    <w:rsid w:val="002F71A3"/>
    <w:rsid w:val="0030093B"/>
    <w:rsid w:val="0030104B"/>
    <w:rsid w:val="00301CEF"/>
    <w:rsid w:val="003021E8"/>
    <w:rsid w:val="00302866"/>
    <w:rsid w:val="003037E2"/>
    <w:rsid w:val="00304BA0"/>
    <w:rsid w:val="00304F04"/>
    <w:rsid w:val="003051A0"/>
    <w:rsid w:val="003052D7"/>
    <w:rsid w:val="00305B8A"/>
    <w:rsid w:val="00305BC0"/>
    <w:rsid w:val="00306318"/>
    <w:rsid w:val="003066EC"/>
    <w:rsid w:val="003078AE"/>
    <w:rsid w:val="003078C5"/>
    <w:rsid w:val="00311DED"/>
    <w:rsid w:val="00311E8B"/>
    <w:rsid w:val="00311F05"/>
    <w:rsid w:val="00312061"/>
    <w:rsid w:val="00312397"/>
    <w:rsid w:val="00312840"/>
    <w:rsid w:val="00313A0E"/>
    <w:rsid w:val="00314D68"/>
    <w:rsid w:val="0031518D"/>
    <w:rsid w:val="00315533"/>
    <w:rsid w:val="00317087"/>
    <w:rsid w:val="00317A5A"/>
    <w:rsid w:val="00317F4E"/>
    <w:rsid w:val="0032105F"/>
    <w:rsid w:val="00321D9B"/>
    <w:rsid w:val="00322155"/>
    <w:rsid w:val="00323568"/>
    <w:rsid w:val="0032374B"/>
    <w:rsid w:val="00324EB7"/>
    <w:rsid w:val="003253A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67B7"/>
    <w:rsid w:val="003371AC"/>
    <w:rsid w:val="00337D77"/>
    <w:rsid w:val="00340353"/>
    <w:rsid w:val="003415BA"/>
    <w:rsid w:val="00342120"/>
    <w:rsid w:val="00343850"/>
    <w:rsid w:val="00343B66"/>
    <w:rsid w:val="0034493A"/>
    <w:rsid w:val="00345DDA"/>
    <w:rsid w:val="003462CD"/>
    <w:rsid w:val="00346A54"/>
    <w:rsid w:val="00346D2C"/>
    <w:rsid w:val="003501BC"/>
    <w:rsid w:val="00350465"/>
    <w:rsid w:val="003505A3"/>
    <w:rsid w:val="00350B0D"/>
    <w:rsid w:val="00351395"/>
    <w:rsid w:val="00351414"/>
    <w:rsid w:val="00351599"/>
    <w:rsid w:val="003537B4"/>
    <w:rsid w:val="00354862"/>
    <w:rsid w:val="003558D5"/>
    <w:rsid w:val="00355D6E"/>
    <w:rsid w:val="00357DAD"/>
    <w:rsid w:val="003609B0"/>
    <w:rsid w:val="003631C6"/>
    <w:rsid w:val="00363B4C"/>
    <w:rsid w:val="00363EF6"/>
    <w:rsid w:val="00364009"/>
    <w:rsid w:val="0036455B"/>
    <w:rsid w:val="00364E90"/>
    <w:rsid w:val="003651F0"/>
    <w:rsid w:val="00365200"/>
    <w:rsid w:val="003654E9"/>
    <w:rsid w:val="00365C8B"/>
    <w:rsid w:val="00366D02"/>
    <w:rsid w:val="00367F19"/>
    <w:rsid w:val="00370366"/>
    <w:rsid w:val="0037106B"/>
    <w:rsid w:val="00372985"/>
    <w:rsid w:val="00372EA7"/>
    <w:rsid w:val="00374081"/>
    <w:rsid w:val="0037473C"/>
    <w:rsid w:val="003754C8"/>
    <w:rsid w:val="003757EC"/>
    <w:rsid w:val="003759FC"/>
    <w:rsid w:val="003761C1"/>
    <w:rsid w:val="0037676B"/>
    <w:rsid w:val="00377460"/>
    <w:rsid w:val="00377BD7"/>
    <w:rsid w:val="00380007"/>
    <w:rsid w:val="003806A3"/>
    <w:rsid w:val="00381331"/>
    <w:rsid w:val="003814CD"/>
    <w:rsid w:val="003816FE"/>
    <w:rsid w:val="003818EE"/>
    <w:rsid w:val="003824CA"/>
    <w:rsid w:val="003828CF"/>
    <w:rsid w:val="00382DE6"/>
    <w:rsid w:val="00382E52"/>
    <w:rsid w:val="00383A2C"/>
    <w:rsid w:val="00383F8B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0BD3"/>
    <w:rsid w:val="00391CA3"/>
    <w:rsid w:val="00392B69"/>
    <w:rsid w:val="00393D60"/>
    <w:rsid w:val="00395DC2"/>
    <w:rsid w:val="00396633"/>
    <w:rsid w:val="003A317E"/>
    <w:rsid w:val="003A3B72"/>
    <w:rsid w:val="003A418F"/>
    <w:rsid w:val="003A4633"/>
    <w:rsid w:val="003A4883"/>
    <w:rsid w:val="003A55E7"/>
    <w:rsid w:val="003A6345"/>
    <w:rsid w:val="003A6A22"/>
    <w:rsid w:val="003A74B5"/>
    <w:rsid w:val="003A78A7"/>
    <w:rsid w:val="003A7E5B"/>
    <w:rsid w:val="003B078C"/>
    <w:rsid w:val="003B0870"/>
    <w:rsid w:val="003B2623"/>
    <w:rsid w:val="003B2818"/>
    <w:rsid w:val="003B2D71"/>
    <w:rsid w:val="003B38F5"/>
    <w:rsid w:val="003B3D21"/>
    <w:rsid w:val="003B3F28"/>
    <w:rsid w:val="003B4C44"/>
    <w:rsid w:val="003B6EDA"/>
    <w:rsid w:val="003B7F04"/>
    <w:rsid w:val="003C027C"/>
    <w:rsid w:val="003C0405"/>
    <w:rsid w:val="003C0431"/>
    <w:rsid w:val="003C0733"/>
    <w:rsid w:val="003C25A2"/>
    <w:rsid w:val="003C2BF2"/>
    <w:rsid w:val="003C4005"/>
    <w:rsid w:val="003C45C4"/>
    <w:rsid w:val="003C52C7"/>
    <w:rsid w:val="003C544D"/>
    <w:rsid w:val="003C5760"/>
    <w:rsid w:val="003C6C3A"/>
    <w:rsid w:val="003C7743"/>
    <w:rsid w:val="003C785B"/>
    <w:rsid w:val="003C7FAF"/>
    <w:rsid w:val="003D00C1"/>
    <w:rsid w:val="003D0D54"/>
    <w:rsid w:val="003D0E05"/>
    <w:rsid w:val="003D1019"/>
    <w:rsid w:val="003D295F"/>
    <w:rsid w:val="003D3E9B"/>
    <w:rsid w:val="003D4132"/>
    <w:rsid w:val="003D4D7D"/>
    <w:rsid w:val="003D657F"/>
    <w:rsid w:val="003D6C39"/>
    <w:rsid w:val="003D75D9"/>
    <w:rsid w:val="003E04D1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1F6"/>
    <w:rsid w:val="003F2340"/>
    <w:rsid w:val="003F251C"/>
    <w:rsid w:val="003F2B79"/>
    <w:rsid w:val="003F3004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2629"/>
    <w:rsid w:val="00403047"/>
    <w:rsid w:val="004031AF"/>
    <w:rsid w:val="00403665"/>
    <w:rsid w:val="0040386D"/>
    <w:rsid w:val="00403AEF"/>
    <w:rsid w:val="00405078"/>
    <w:rsid w:val="00405C71"/>
    <w:rsid w:val="00406C5A"/>
    <w:rsid w:val="00407BDA"/>
    <w:rsid w:val="0041013D"/>
    <w:rsid w:val="0041163F"/>
    <w:rsid w:val="0041164F"/>
    <w:rsid w:val="00412D7D"/>
    <w:rsid w:val="0041424A"/>
    <w:rsid w:val="004148A6"/>
    <w:rsid w:val="004148C9"/>
    <w:rsid w:val="00415829"/>
    <w:rsid w:val="004162C0"/>
    <w:rsid w:val="004165B2"/>
    <w:rsid w:val="00416793"/>
    <w:rsid w:val="0041782B"/>
    <w:rsid w:val="00420745"/>
    <w:rsid w:val="00420B48"/>
    <w:rsid w:val="00420DB9"/>
    <w:rsid w:val="00423BF0"/>
    <w:rsid w:val="00423FDF"/>
    <w:rsid w:val="004246B3"/>
    <w:rsid w:val="004246E4"/>
    <w:rsid w:val="004248D5"/>
    <w:rsid w:val="004253A0"/>
    <w:rsid w:val="00426856"/>
    <w:rsid w:val="004270C8"/>
    <w:rsid w:val="004274FF"/>
    <w:rsid w:val="004310CB"/>
    <w:rsid w:val="00431985"/>
    <w:rsid w:val="00431CEE"/>
    <w:rsid w:val="004323E8"/>
    <w:rsid w:val="00432715"/>
    <w:rsid w:val="00432FA9"/>
    <w:rsid w:val="00433ECE"/>
    <w:rsid w:val="00434759"/>
    <w:rsid w:val="00435117"/>
    <w:rsid w:val="004356A5"/>
    <w:rsid w:val="00436012"/>
    <w:rsid w:val="00436664"/>
    <w:rsid w:val="00436C33"/>
    <w:rsid w:val="00436DC7"/>
    <w:rsid w:val="00437A9C"/>
    <w:rsid w:val="00437AE6"/>
    <w:rsid w:val="00437E55"/>
    <w:rsid w:val="004400B0"/>
    <w:rsid w:val="004416CD"/>
    <w:rsid w:val="00441BFC"/>
    <w:rsid w:val="0044360F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A19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675C7"/>
    <w:rsid w:val="00471067"/>
    <w:rsid w:val="004717DA"/>
    <w:rsid w:val="0047288D"/>
    <w:rsid w:val="004736E0"/>
    <w:rsid w:val="0047383E"/>
    <w:rsid w:val="00473B75"/>
    <w:rsid w:val="00474297"/>
    <w:rsid w:val="00474932"/>
    <w:rsid w:val="004751C2"/>
    <w:rsid w:val="00477364"/>
    <w:rsid w:val="00477CDA"/>
    <w:rsid w:val="00480440"/>
    <w:rsid w:val="0048073C"/>
    <w:rsid w:val="0048107A"/>
    <w:rsid w:val="004815EB"/>
    <w:rsid w:val="004818AC"/>
    <w:rsid w:val="00481F30"/>
    <w:rsid w:val="00484327"/>
    <w:rsid w:val="0048441C"/>
    <w:rsid w:val="00484DAB"/>
    <w:rsid w:val="00485A2D"/>
    <w:rsid w:val="004869D1"/>
    <w:rsid w:val="00487215"/>
    <w:rsid w:val="004876DD"/>
    <w:rsid w:val="00487CA5"/>
    <w:rsid w:val="00490B5B"/>
    <w:rsid w:val="00490B79"/>
    <w:rsid w:val="00490C03"/>
    <w:rsid w:val="00491233"/>
    <w:rsid w:val="004913A1"/>
    <w:rsid w:val="00491F43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A3FA0"/>
    <w:rsid w:val="004A4DCB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C5EFD"/>
    <w:rsid w:val="004D1BC3"/>
    <w:rsid w:val="004D266C"/>
    <w:rsid w:val="004D2D09"/>
    <w:rsid w:val="004D3093"/>
    <w:rsid w:val="004D3406"/>
    <w:rsid w:val="004D3814"/>
    <w:rsid w:val="004D4F2C"/>
    <w:rsid w:val="004D56A0"/>
    <w:rsid w:val="004D7EDB"/>
    <w:rsid w:val="004D7FCC"/>
    <w:rsid w:val="004E039B"/>
    <w:rsid w:val="004E09B6"/>
    <w:rsid w:val="004E0AE0"/>
    <w:rsid w:val="004E0DD2"/>
    <w:rsid w:val="004E0F11"/>
    <w:rsid w:val="004E19C6"/>
    <w:rsid w:val="004E1CF6"/>
    <w:rsid w:val="004E1D74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578"/>
    <w:rsid w:val="004E5EB0"/>
    <w:rsid w:val="004E6346"/>
    <w:rsid w:val="004E720A"/>
    <w:rsid w:val="004E741D"/>
    <w:rsid w:val="004E7E0E"/>
    <w:rsid w:val="004E7F12"/>
    <w:rsid w:val="004F0082"/>
    <w:rsid w:val="004F00D1"/>
    <w:rsid w:val="004F03E3"/>
    <w:rsid w:val="004F0608"/>
    <w:rsid w:val="004F1588"/>
    <w:rsid w:val="004F27E2"/>
    <w:rsid w:val="004F2D6C"/>
    <w:rsid w:val="004F41AC"/>
    <w:rsid w:val="004F4246"/>
    <w:rsid w:val="004F4716"/>
    <w:rsid w:val="004F4E2B"/>
    <w:rsid w:val="004F50DF"/>
    <w:rsid w:val="004F57B1"/>
    <w:rsid w:val="004F5A5E"/>
    <w:rsid w:val="004F6292"/>
    <w:rsid w:val="004F6BBD"/>
    <w:rsid w:val="005016D0"/>
    <w:rsid w:val="00501A84"/>
    <w:rsid w:val="005026F9"/>
    <w:rsid w:val="005027E2"/>
    <w:rsid w:val="00502966"/>
    <w:rsid w:val="00502CC1"/>
    <w:rsid w:val="00503555"/>
    <w:rsid w:val="00503615"/>
    <w:rsid w:val="005041A3"/>
    <w:rsid w:val="00504E5D"/>
    <w:rsid w:val="00505C33"/>
    <w:rsid w:val="00505E9D"/>
    <w:rsid w:val="005062DD"/>
    <w:rsid w:val="0050753B"/>
    <w:rsid w:val="00507AD2"/>
    <w:rsid w:val="00507D3D"/>
    <w:rsid w:val="005105E5"/>
    <w:rsid w:val="005107BF"/>
    <w:rsid w:val="00510C77"/>
    <w:rsid w:val="005116EA"/>
    <w:rsid w:val="00511965"/>
    <w:rsid w:val="00511A8E"/>
    <w:rsid w:val="00512C32"/>
    <w:rsid w:val="00513FCA"/>
    <w:rsid w:val="00514647"/>
    <w:rsid w:val="00514F31"/>
    <w:rsid w:val="005155A8"/>
    <w:rsid w:val="00515D9A"/>
    <w:rsid w:val="00515DEB"/>
    <w:rsid w:val="00515E9B"/>
    <w:rsid w:val="00515FB7"/>
    <w:rsid w:val="00517CA6"/>
    <w:rsid w:val="00520216"/>
    <w:rsid w:val="00520636"/>
    <w:rsid w:val="00521056"/>
    <w:rsid w:val="005243C3"/>
    <w:rsid w:val="00525DFA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CD1"/>
    <w:rsid w:val="005355E4"/>
    <w:rsid w:val="00536302"/>
    <w:rsid w:val="00536A23"/>
    <w:rsid w:val="00536A2E"/>
    <w:rsid w:val="00536ED3"/>
    <w:rsid w:val="00543527"/>
    <w:rsid w:val="00544FCA"/>
    <w:rsid w:val="0054554A"/>
    <w:rsid w:val="005464FE"/>
    <w:rsid w:val="00546C86"/>
    <w:rsid w:val="00547EA6"/>
    <w:rsid w:val="00547F2D"/>
    <w:rsid w:val="005500C5"/>
    <w:rsid w:val="00550C8E"/>
    <w:rsid w:val="00550CBD"/>
    <w:rsid w:val="00550E75"/>
    <w:rsid w:val="005515E2"/>
    <w:rsid w:val="00551A12"/>
    <w:rsid w:val="00551F51"/>
    <w:rsid w:val="00552A98"/>
    <w:rsid w:val="005530A1"/>
    <w:rsid w:val="00554851"/>
    <w:rsid w:val="0055497D"/>
    <w:rsid w:val="0055518E"/>
    <w:rsid w:val="005566A4"/>
    <w:rsid w:val="0055680B"/>
    <w:rsid w:val="00556A08"/>
    <w:rsid w:val="00556AA3"/>
    <w:rsid w:val="005606E9"/>
    <w:rsid w:val="005627B4"/>
    <w:rsid w:val="00564159"/>
    <w:rsid w:val="00566678"/>
    <w:rsid w:val="00566FF8"/>
    <w:rsid w:val="00567588"/>
    <w:rsid w:val="00567B8B"/>
    <w:rsid w:val="0057199D"/>
    <w:rsid w:val="00571F1B"/>
    <w:rsid w:val="00572E8C"/>
    <w:rsid w:val="00573076"/>
    <w:rsid w:val="0057317F"/>
    <w:rsid w:val="00573CF7"/>
    <w:rsid w:val="00573DCB"/>
    <w:rsid w:val="00574671"/>
    <w:rsid w:val="00574C32"/>
    <w:rsid w:val="00576260"/>
    <w:rsid w:val="00577D6F"/>
    <w:rsid w:val="00580BDF"/>
    <w:rsid w:val="00580D37"/>
    <w:rsid w:val="00580DAA"/>
    <w:rsid w:val="00582416"/>
    <w:rsid w:val="005829DC"/>
    <w:rsid w:val="005838A9"/>
    <w:rsid w:val="00584EA4"/>
    <w:rsid w:val="00585FEA"/>
    <w:rsid w:val="005865CA"/>
    <w:rsid w:val="00586941"/>
    <w:rsid w:val="00586B30"/>
    <w:rsid w:val="00586CDE"/>
    <w:rsid w:val="00587BC2"/>
    <w:rsid w:val="00592234"/>
    <w:rsid w:val="00594601"/>
    <w:rsid w:val="00594C29"/>
    <w:rsid w:val="00594DE4"/>
    <w:rsid w:val="0059506C"/>
    <w:rsid w:val="00595526"/>
    <w:rsid w:val="00596987"/>
    <w:rsid w:val="00596B23"/>
    <w:rsid w:val="00597B70"/>
    <w:rsid w:val="005A0A96"/>
    <w:rsid w:val="005A0B50"/>
    <w:rsid w:val="005A1806"/>
    <w:rsid w:val="005A1BA7"/>
    <w:rsid w:val="005A5464"/>
    <w:rsid w:val="005A55EB"/>
    <w:rsid w:val="005A5A0F"/>
    <w:rsid w:val="005A5AE0"/>
    <w:rsid w:val="005A68F1"/>
    <w:rsid w:val="005A6FB5"/>
    <w:rsid w:val="005A7279"/>
    <w:rsid w:val="005B10DE"/>
    <w:rsid w:val="005B162F"/>
    <w:rsid w:val="005B26D6"/>
    <w:rsid w:val="005B2A9D"/>
    <w:rsid w:val="005B2ACC"/>
    <w:rsid w:val="005B38E2"/>
    <w:rsid w:val="005B4873"/>
    <w:rsid w:val="005B5DDC"/>
    <w:rsid w:val="005B60E2"/>
    <w:rsid w:val="005C045A"/>
    <w:rsid w:val="005C0479"/>
    <w:rsid w:val="005C0713"/>
    <w:rsid w:val="005C1709"/>
    <w:rsid w:val="005C219B"/>
    <w:rsid w:val="005C2654"/>
    <w:rsid w:val="005C3121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239"/>
    <w:rsid w:val="005D6A5B"/>
    <w:rsid w:val="005E0604"/>
    <w:rsid w:val="005E09AD"/>
    <w:rsid w:val="005E13FF"/>
    <w:rsid w:val="005E339B"/>
    <w:rsid w:val="005E3EC7"/>
    <w:rsid w:val="005E6D10"/>
    <w:rsid w:val="005E7ECC"/>
    <w:rsid w:val="005F0620"/>
    <w:rsid w:val="005F0646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7B4"/>
    <w:rsid w:val="00600A4B"/>
    <w:rsid w:val="00600DD8"/>
    <w:rsid w:val="006018A5"/>
    <w:rsid w:val="006023A7"/>
    <w:rsid w:val="00602D1C"/>
    <w:rsid w:val="0060322C"/>
    <w:rsid w:val="006033D0"/>
    <w:rsid w:val="00604277"/>
    <w:rsid w:val="00604A10"/>
    <w:rsid w:val="0060563E"/>
    <w:rsid w:val="00606B86"/>
    <w:rsid w:val="00606CFA"/>
    <w:rsid w:val="00610934"/>
    <w:rsid w:val="00610951"/>
    <w:rsid w:val="006114C1"/>
    <w:rsid w:val="0061224C"/>
    <w:rsid w:val="00612399"/>
    <w:rsid w:val="0061332C"/>
    <w:rsid w:val="00613572"/>
    <w:rsid w:val="00613A08"/>
    <w:rsid w:val="00613BC2"/>
    <w:rsid w:val="00613F14"/>
    <w:rsid w:val="006143FE"/>
    <w:rsid w:val="006144F1"/>
    <w:rsid w:val="0061584D"/>
    <w:rsid w:val="00616299"/>
    <w:rsid w:val="00616A16"/>
    <w:rsid w:val="00616A9D"/>
    <w:rsid w:val="00616E6D"/>
    <w:rsid w:val="00621BCB"/>
    <w:rsid w:val="00622CE5"/>
    <w:rsid w:val="00623FB9"/>
    <w:rsid w:val="006242B4"/>
    <w:rsid w:val="006254EE"/>
    <w:rsid w:val="006254F5"/>
    <w:rsid w:val="00625DE2"/>
    <w:rsid w:val="006264CC"/>
    <w:rsid w:val="00626580"/>
    <w:rsid w:val="0062658D"/>
    <w:rsid w:val="0062671F"/>
    <w:rsid w:val="00627893"/>
    <w:rsid w:val="006278FD"/>
    <w:rsid w:val="00627A2B"/>
    <w:rsid w:val="00627FB3"/>
    <w:rsid w:val="006322CD"/>
    <w:rsid w:val="006336A7"/>
    <w:rsid w:val="006336CB"/>
    <w:rsid w:val="00633AC3"/>
    <w:rsid w:val="00636239"/>
    <w:rsid w:val="00636511"/>
    <w:rsid w:val="00636AF1"/>
    <w:rsid w:val="006415C5"/>
    <w:rsid w:val="00641848"/>
    <w:rsid w:val="00642982"/>
    <w:rsid w:val="00644AB2"/>
    <w:rsid w:val="006455FC"/>
    <w:rsid w:val="00645BDE"/>
    <w:rsid w:val="00645CB6"/>
    <w:rsid w:val="00646669"/>
    <w:rsid w:val="006474F5"/>
    <w:rsid w:val="00647695"/>
    <w:rsid w:val="0065187E"/>
    <w:rsid w:val="00651FDA"/>
    <w:rsid w:val="00653711"/>
    <w:rsid w:val="00653CCA"/>
    <w:rsid w:val="00656583"/>
    <w:rsid w:val="00656B53"/>
    <w:rsid w:val="006577D5"/>
    <w:rsid w:val="00657A55"/>
    <w:rsid w:val="00660050"/>
    <w:rsid w:val="006613DE"/>
    <w:rsid w:val="00661C5D"/>
    <w:rsid w:val="00663C78"/>
    <w:rsid w:val="006649A0"/>
    <w:rsid w:val="00664F6A"/>
    <w:rsid w:val="00665A0E"/>
    <w:rsid w:val="00666740"/>
    <w:rsid w:val="00666807"/>
    <w:rsid w:val="00666FF1"/>
    <w:rsid w:val="00667715"/>
    <w:rsid w:val="00667898"/>
    <w:rsid w:val="006704F1"/>
    <w:rsid w:val="00671256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A63"/>
    <w:rsid w:val="00680CC2"/>
    <w:rsid w:val="00680F1E"/>
    <w:rsid w:val="0068116B"/>
    <w:rsid w:val="006817C4"/>
    <w:rsid w:val="006822E1"/>
    <w:rsid w:val="006827B9"/>
    <w:rsid w:val="00683507"/>
    <w:rsid w:val="00684A4F"/>
    <w:rsid w:val="00684A61"/>
    <w:rsid w:val="00685D1F"/>
    <w:rsid w:val="00685E97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53C"/>
    <w:rsid w:val="006957D8"/>
    <w:rsid w:val="006958C7"/>
    <w:rsid w:val="006961C0"/>
    <w:rsid w:val="00696444"/>
    <w:rsid w:val="0069661A"/>
    <w:rsid w:val="006975FB"/>
    <w:rsid w:val="00697D26"/>
    <w:rsid w:val="006A0417"/>
    <w:rsid w:val="006A06A8"/>
    <w:rsid w:val="006A0808"/>
    <w:rsid w:val="006A1E20"/>
    <w:rsid w:val="006A1FF7"/>
    <w:rsid w:val="006A22A9"/>
    <w:rsid w:val="006A2913"/>
    <w:rsid w:val="006A2962"/>
    <w:rsid w:val="006A38C7"/>
    <w:rsid w:val="006A534A"/>
    <w:rsid w:val="006A5615"/>
    <w:rsid w:val="006A69E9"/>
    <w:rsid w:val="006A6B45"/>
    <w:rsid w:val="006A7363"/>
    <w:rsid w:val="006A78E4"/>
    <w:rsid w:val="006B0788"/>
    <w:rsid w:val="006B0FC2"/>
    <w:rsid w:val="006B1394"/>
    <w:rsid w:val="006B21B6"/>
    <w:rsid w:val="006B2203"/>
    <w:rsid w:val="006B2542"/>
    <w:rsid w:val="006B2EEA"/>
    <w:rsid w:val="006B3105"/>
    <w:rsid w:val="006B3ABF"/>
    <w:rsid w:val="006B40D3"/>
    <w:rsid w:val="006B42E6"/>
    <w:rsid w:val="006B5051"/>
    <w:rsid w:val="006B5900"/>
    <w:rsid w:val="006B770F"/>
    <w:rsid w:val="006C0372"/>
    <w:rsid w:val="006C0F2D"/>
    <w:rsid w:val="006C21D9"/>
    <w:rsid w:val="006C2711"/>
    <w:rsid w:val="006C2820"/>
    <w:rsid w:val="006C3828"/>
    <w:rsid w:val="006C41A7"/>
    <w:rsid w:val="006C42E4"/>
    <w:rsid w:val="006C4799"/>
    <w:rsid w:val="006C4A28"/>
    <w:rsid w:val="006C4A3E"/>
    <w:rsid w:val="006C4D34"/>
    <w:rsid w:val="006C4F6C"/>
    <w:rsid w:val="006C5561"/>
    <w:rsid w:val="006C6309"/>
    <w:rsid w:val="006C67E8"/>
    <w:rsid w:val="006C69C9"/>
    <w:rsid w:val="006C6B98"/>
    <w:rsid w:val="006C6DA5"/>
    <w:rsid w:val="006C723B"/>
    <w:rsid w:val="006C7688"/>
    <w:rsid w:val="006D024F"/>
    <w:rsid w:val="006D0CA9"/>
    <w:rsid w:val="006D1AA5"/>
    <w:rsid w:val="006D2476"/>
    <w:rsid w:val="006D27E4"/>
    <w:rsid w:val="006D3FDD"/>
    <w:rsid w:val="006D45AD"/>
    <w:rsid w:val="006D47AB"/>
    <w:rsid w:val="006D4A3B"/>
    <w:rsid w:val="006D520D"/>
    <w:rsid w:val="006D5D0A"/>
    <w:rsid w:val="006D5F9E"/>
    <w:rsid w:val="006D6015"/>
    <w:rsid w:val="006D6B62"/>
    <w:rsid w:val="006E0CC7"/>
    <w:rsid w:val="006E1189"/>
    <w:rsid w:val="006E1645"/>
    <w:rsid w:val="006E1C38"/>
    <w:rsid w:val="006E1D16"/>
    <w:rsid w:val="006E1D87"/>
    <w:rsid w:val="006E2082"/>
    <w:rsid w:val="006E20F2"/>
    <w:rsid w:val="006E2FC4"/>
    <w:rsid w:val="006E335D"/>
    <w:rsid w:val="006E34ED"/>
    <w:rsid w:val="006E36EE"/>
    <w:rsid w:val="006E6A3D"/>
    <w:rsid w:val="006F0491"/>
    <w:rsid w:val="006F100D"/>
    <w:rsid w:val="006F10D2"/>
    <w:rsid w:val="006F1DF2"/>
    <w:rsid w:val="006F33F4"/>
    <w:rsid w:val="006F3C1C"/>
    <w:rsid w:val="006F3F8C"/>
    <w:rsid w:val="006F544E"/>
    <w:rsid w:val="006F63C9"/>
    <w:rsid w:val="006F75CD"/>
    <w:rsid w:val="00700671"/>
    <w:rsid w:val="0070110A"/>
    <w:rsid w:val="00702862"/>
    <w:rsid w:val="0070347D"/>
    <w:rsid w:val="00704E94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A73"/>
    <w:rsid w:val="00713D64"/>
    <w:rsid w:val="00714018"/>
    <w:rsid w:val="00715504"/>
    <w:rsid w:val="00716652"/>
    <w:rsid w:val="007168B6"/>
    <w:rsid w:val="007170BD"/>
    <w:rsid w:val="00717558"/>
    <w:rsid w:val="00720498"/>
    <w:rsid w:val="00720546"/>
    <w:rsid w:val="00720CE6"/>
    <w:rsid w:val="00721FC8"/>
    <w:rsid w:val="00722231"/>
    <w:rsid w:val="00723E89"/>
    <w:rsid w:val="00723EEA"/>
    <w:rsid w:val="00723F47"/>
    <w:rsid w:val="007242E0"/>
    <w:rsid w:val="00724E59"/>
    <w:rsid w:val="007253AF"/>
    <w:rsid w:val="00727555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21B"/>
    <w:rsid w:val="00734445"/>
    <w:rsid w:val="0073514D"/>
    <w:rsid w:val="0073540C"/>
    <w:rsid w:val="00735B0C"/>
    <w:rsid w:val="00736587"/>
    <w:rsid w:val="0073674F"/>
    <w:rsid w:val="00737A2E"/>
    <w:rsid w:val="007404BB"/>
    <w:rsid w:val="007409B5"/>
    <w:rsid w:val="007439DC"/>
    <w:rsid w:val="00743A36"/>
    <w:rsid w:val="00745617"/>
    <w:rsid w:val="00745B9B"/>
    <w:rsid w:val="0074603B"/>
    <w:rsid w:val="007465C4"/>
    <w:rsid w:val="007477DE"/>
    <w:rsid w:val="0075000B"/>
    <w:rsid w:val="007502AA"/>
    <w:rsid w:val="0075037B"/>
    <w:rsid w:val="00750543"/>
    <w:rsid w:val="00750810"/>
    <w:rsid w:val="007510E7"/>
    <w:rsid w:val="00751220"/>
    <w:rsid w:val="0075143E"/>
    <w:rsid w:val="007527EC"/>
    <w:rsid w:val="00752A49"/>
    <w:rsid w:val="00753A86"/>
    <w:rsid w:val="007542E5"/>
    <w:rsid w:val="00754F33"/>
    <w:rsid w:val="00755AB4"/>
    <w:rsid w:val="00755F65"/>
    <w:rsid w:val="007563B9"/>
    <w:rsid w:val="00756EA0"/>
    <w:rsid w:val="00757CA2"/>
    <w:rsid w:val="007602DB"/>
    <w:rsid w:val="007611A6"/>
    <w:rsid w:val="00761BF7"/>
    <w:rsid w:val="007649B1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3C3"/>
    <w:rsid w:val="007749B6"/>
    <w:rsid w:val="0077561C"/>
    <w:rsid w:val="00775779"/>
    <w:rsid w:val="00775DD3"/>
    <w:rsid w:val="00775FAA"/>
    <w:rsid w:val="00776387"/>
    <w:rsid w:val="00777474"/>
    <w:rsid w:val="0077792C"/>
    <w:rsid w:val="007806F3"/>
    <w:rsid w:val="007807E1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27DD"/>
    <w:rsid w:val="0079357F"/>
    <w:rsid w:val="007948C5"/>
    <w:rsid w:val="007950FB"/>
    <w:rsid w:val="00795828"/>
    <w:rsid w:val="00796419"/>
    <w:rsid w:val="00797803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A7CA5"/>
    <w:rsid w:val="007B054C"/>
    <w:rsid w:val="007B061D"/>
    <w:rsid w:val="007B0954"/>
    <w:rsid w:val="007B1683"/>
    <w:rsid w:val="007B2349"/>
    <w:rsid w:val="007B336B"/>
    <w:rsid w:val="007B3E7D"/>
    <w:rsid w:val="007B59EE"/>
    <w:rsid w:val="007B5FE7"/>
    <w:rsid w:val="007B6E4D"/>
    <w:rsid w:val="007B710C"/>
    <w:rsid w:val="007C10CC"/>
    <w:rsid w:val="007C2242"/>
    <w:rsid w:val="007C26A2"/>
    <w:rsid w:val="007C26DA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05B"/>
    <w:rsid w:val="007D709B"/>
    <w:rsid w:val="007D756F"/>
    <w:rsid w:val="007D772B"/>
    <w:rsid w:val="007D7B1D"/>
    <w:rsid w:val="007E0842"/>
    <w:rsid w:val="007E1FB9"/>
    <w:rsid w:val="007E212C"/>
    <w:rsid w:val="007E396E"/>
    <w:rsid w:val="007E4886"/>
    <w:rsid w:val="007E4FAE"/>
    <w:rsid w:val="007E61A2"/>
    <w:rsid w:val="007F0546"/>
    <w:rsid w:val="007F094A"/>
    <w:rsid w:val="007F0E58"/>
    <w:rsid w:val="007F1B2D"/>
    <w:rsid w:val="007F1C70"/>
    <w:rsid w:val="007F3B95"/>
    <w:rsid w:val="007F4105"/>
    <w:rsid w:val="007F4667"/>
    <w:rsid w:val="007F5E6A"/>
    <w:rsid w:val="007F6038"/>
    <w:rsid w:val="007F65D6"/>
    <w:rsid w:val="007F72EC"/>
    <w:rsid w:val="007F7D28"/>
    <w:rsid w:val="00800232"/>
    <w:rsid w:val="00800476"/>
    <w:rsid w:val="00801266"/>
    <w:rsid w:val="008036A3"/>
    <w:rsid w:val="00803D18"/>
    <w:rsid w:val="00804FFF"/>
    <w:rsid w:val="008058D4"/>
    <w:rsid w:val="0080674B"/>
    <w:rsid w:val="0080682B"/>
    <w:rsid w:val="00807246"/>
    <w:rsid w:val="00811451"/>
    <w:rsid w:val="008121FF"/>
    <w:rsid w:val="008123A9"/>
    <w:rsid w:val="00812666"/>
    <w:rsid w:val="00812671"/>
    <w:rsid w:val="00813A0D"/>
    <w:rsid w:val="00813A3B"/>
    <w:rsid w:val="00814DBB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63E8"/>
    <w:rsid w:val="0082762B"/>
    <w:rsid w:val="008277EE"/>
    <w:rsid w:val="0083118D"/>
    <w:rsid w:val="00831A04"/>
    <w:rsid w:val="0083206C"/>
    <w:rsid w:val="00832283"/>
    <w:rsid w:val="00832404"/>
    <w:rsid w:val="00832B38"/>
    <w:rsid w:val="00833DAB"/>
    <w:rsid w:val="008363C1"/>
    <w:rsid w:val="008369BE"/>
    <w:rsid w:val="00837002"/>
    <w:rsid w:val="00837176"/>
    <w:rsid w:val="008376B6"/>
    <w:rsid w:val="0084017A"/>
    <w:rsid w:val="008410EC"/>
    <w:rsid w:val="00841532"/>
    <w:rsid w:val="00841C26"/>
    <w:rsid w:val="008432E7"/>
    <w:rsid w:val="00843940"/>
    <w:rsid w:val="00843D5A"/>
    <w:rsid w:val="00844C89"/>
    <w:rsid w:val="00845514"/>
    <w:rsid w:val="00845BF3"/>
    <w:rsid w:val="00846954"/>
    <w:rsid w:val="008471B9"/>
    <w:rsid w:val="0084739C"/>
    <w:rsid w:val="008477DD"/>
    <w:rsid w:val="00847D85"/>
    <w:rsid w:val="00847E54"/>
    <w:rsid w:val="008521AD"/>
    <w:rsid w:val="00853934"/>
    <w:rsid w:val="00853EC4"/>
    <w:rsid w:val="008545EA"/>
    <w:rsid w:val="00854D03"/>
    <w:rsid w:val="00854EA7"/>
    <w:rsid w:val="00856C8B"/>
    <w:rsid w:val="00857C26"/>
    <w:rsid w:val="0086055E"/>
    <w:rsid w:val="00860A69"/>
    <w:rsid w:val="00860BD8"/>
    <w:rsid w:val="00861CA0"/>
    <w:rsid w:val="008620D8"/>
    <w:rsid w:val="008633EE"/>
    <w:rsid w:val="00863BD8"/>
    <w:rsid w:val="008656B0"/>
    <w:rsid w:val="00865A0B"/>
    <w:rsid w:val="00865BF6"/>
    <w:rsid w:val="00865C8E"/>
    <w:rsid w:val="008661B6"/>
    <w:rsid w:val="00866864"/>
    <w:rsid w:val="00866B24"/>
    <w:rsid w:val="00866CBF"/>
    <w:rsid w:val="00867679"/>
    <w:rsid w:val="00867A13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77906"/>
    <w:rsid w:val="00880146"/>
    <w:rsid w:val="00880283"/>
    <w:rsid w:val="00880436"/>
    <w:rsid w:val="0088120C"/>
    <w:rsid w:val="00881DB9"/>
    <w:rsid w:val="00881E68"/>
    <w:rsid w:val="00881EEF"/>
    <w:rsid w:val="008823B1"/>
    <w:rsid w:val="00884501"/>
    <w:rsid w:val="00884641"/>
    <w:rsid w:val="008846FA"/>
    <w:rsid w:val="00884E6F"/>
    <w:rsid w:val="00885111"/>
    <w:rsid w:val="00885B6F"/>
    <w:rsid w:val="008903FA"/>
    <w:rsid w:val="0089069D"/>
    <w:rsid w:val="00891FCC"/>
    <w:rsid w:val="00892389"/>
    <w:rsid w:val="00892ABF"/>
    <w:rsid w:val="008936FA"/>
    <w:rsid w:val="00893D1B"/>
    <w:rsid w:val="0089543C"/>
    <w:rsid w:val="00895FD5"/>
    <w:rsid w:val="00896236"/>
    <w:rsid w:val="0089728B"/>
    <w:rsid w:val="00897C4B"/>
    <w:rsid w:val="00897E01"/>
    <w:rsid w:val="008A04B0"/>
    <w:rsid w:val="008A07F2"/>
    <w:rsid w:val="008A1292"/>
    <w:rsid w:val="008A12A1"/>
    <w:rsid w:val="008A1903"/>
    <w:rsid w:val="008A20DA"/>
    <w:rsid w:val="008A2101"/>
    <w:rsid w:val="008A33B9"/>
    <w:rsid w:val="008A419A"/>
    <w:rsid w:val="008A48B9"/>
    <w:rsid w:val="008A5A13"/>
    <w:rsid w:val="008A6D85"/>
    <w:rsid w:val="008A70BA"/>
    <w:rsid w:val="008A7D54"/>
    <w:rsid w:val="008B01D4"/>
    <w:rsid w:val="008B0410"/>
    <w:rsid w:val="008B0B9C"/>
    <w:rsid w:val="008B166C"/>
    <w:rsid w:val="008B2907"/>
    <w:rsid w:val="008B4203"/>
    <w:rsid w:val="008B4DB0"/>
    <w:rsid w:val="008B6198"/>
    <w:rsid w:val="008B62B8"/>
    <w:rsid w:val="008B6A0F"/>
    <w:rsid w:val="008B6C13"/>
    <w:rsid w:val="008B79B1"/>
    <w:rsid w:val="008C034C"/>
    <w:rsid w:val="008C047F"/>
    <w:rsid w:val="008C0ADC"/>
    <w:rsid w:val="008C0FAF"/>
    <w:rsid w:val="008C1288"/>
    <w:rsid w:val="008C2787"/>
    <w:rsid w:val="008C4313"/>
    <w:rsid w:val="008C4A32"/>
    <w:rsid w:val="008C4B62"/>
    <w:rsid w:val="008C4ECA"/>
    <w:rsid w:val="008C50B8"/>
    <w:rsid w:val="008C5792"/>
    <w:rsid w:val="008C5A5C"/>
    <w:rsid w:val="008C638E"/>
    <w:rsid w:val="008C6A2C"/>
    <w:rsid w:val="008D049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3B00"/>
    <w:rsid w:val="008F4BCE"/>
    <w:rsid w:val="008F53F5"/>
    <w:rsid w:val="008F5795"/>
    <w:rsid w:val="008F5EE0"/>
    <w:rsid w:val="008F6CA5"/>
    <w:rsid w:val="008F6F22"/>
    <w:rsid w:val="008F6FCE"/>
    <w:rsid w:val="008F7496"/>
    <w:rsid w:val="008F76C0"/>
    <w:rsid w:val="008F79B8"/>
    <w:rsid w:val="009006FC"/>
    <w:rsid w:val="009016DA"/>
    <w:rsid w:val="00901FF4"/>
    <w:rsid w:val="009022CD"/>
    <w:rsid w:val="00902F99"/>
    <w:rsid w:val="00903F7E"/>
    <w:rsid w:val="00905E5B"/>
    <w:rsid w:val="00906229"/>
    <w:rsid w:val="009072F4"/>
    <w:rsid w:val="0091049E"/>
    <w:rsid w:val="00911C05"/>
    <w:rsid w:val="00914E47"/>
    <w:rsid w:val="00915156"/>
    <w:rsid w:val="00915999"/>
    <w:rsid w:val="00915A34"/>
    <w:rsid w:val="00915C66"/>
    <w:rsid w:val="00916786"/>
    <w:rsid w:val="00916CCC"/>
    <w:rsid w:val="0091735C"/>
    <w:rsid w:val="0092022C"/>
    <w:rsid w:val="00920657"/>
    <w:rsid w:val="0092128A"/>
    <w:rsid w:val="00921A92"/>
    <w:rsid w:val="00923868"/>
    <w:rsid w:val="00924F6E"/>
    <w:rsid w:val="00927121"/>
    <w:rsid w:val="00927333"/>
    <w:rsid w:val="009275F5"/>
    <w:rsid w:val="009300F7"/>
    <w:rsid w:val="00930259"/>
    <w:rsid w:val="00930805"/>
    <w:rsid w:val="00932B4D"/>
    <w:rsid w:val="00932E19"/>
    <w:rsid w:val="009335E2"/>
    <w:rsid w:val="0093456A"/>
    <w:rsid w:val="009351CD"/>
    <w:rsid w:val="00935AC2"/>
    <w:rsid w:val="00936E7D"/>
    <w:rsid w:val="00937696"/>
    <w:rsid w:val="0094030F"/>
    <w:rsid w:val="009406FB"/>
    <w:rsid w:val="009409F7"/>
    <w:rsid w:val="00940C47"/>
    <w:rsid w:val="0094164D"/>
    <w:rsid w:val="00941F5C"/>
    <w:rsid w:val="009426FD"/>
    <w:rsid w:val="00942D09"/>
    <w:rsid w:val="00942D6F"/>
    <w:rsid w:val="009435B3"/>
    <w:rsid w:val="009437CA"/>
    <w:rsid w:val="0094435F"/>
    <w:rsid w:val="009448B2"/>
    <w:rsid w:val="00944FAA"/>
    <w:rsid w:val="0094572C"/>
    <w:rsid w:val="009457A2"/>
    <w:rsid w:val="00945856"/>
    <w:rsid w:val="009459E2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34F6"/>
    <w:rsid w:val="00953712"/>
    <w:rsid w:val="00954A0D"/>
    <w:rsid w:val="00955DD8"/>
    <w:rsid w:val="00956434"/>
    <w:rsid w:val="00957CAB"/>
    <w:rsid w:val="00957DEB"/>
    <w:rsid w:val="00961E01"/>
    <w:rsid w:val="0096213C"/>
    <w:rsid w:val="009635D1"/>
    <w:rsid w:val="0096438C"/>
    <w:rsid w:val="009651CB"/>
    <w:rsid w:val="00965D50"/>
    <w:rsid w:val="009660F3"/>
    <w:rsid w:val="00966777"/>
    <w:rsid w:val="00967890"/>
    <w:rsid w:val="009706E0"/>
    <w:rsid w:val="00970F19"/>
    <w:rsid w:val="0097105C"/>
    <w:rsid w:val="00971578"/>
    <w:rsid w:val="00971C14"/>
    <w:rsid w:val="00971EA5"/>
    <w:rsid w:val="00972AF5"/>
    <w:rsid w:val="0097323F"/>
    <w:rsid w:val="00973826"/>
    <w:rsid w:val="00973C0E"/>
    <w:rsid w:val="00974D34"/>
    <w:rsid w:val="00975BF5"/>
    <w:rsid w:val="00975DBA"/>
    <w:rsid w:val="00976D7B"/>
    <w:rsid w:val="00977441"/>
    <w:rsid w:val="00977726"/>
    <w:rsid w:val="00977B17"/>
    <w:rsid w:val="009824A8"/>
    <w:rsid w:val="009828B5"/>
    <w:rsid w:val="00983359"/>
    <w:rsid w:val="0098388B"/>
    <w:rsid w:val="00983AEF"/>
    <w:rsid w:val="009840E0"/>
    <w:rsid w:val="0098427F"/>
    <w:rsid w:val="00984C23"/>
    <w:rsid w:val="00984F6F"/>
    <w:rsid w:val="009853E9"/>
    <w:rsid w:val="009859DF"/>
    <w:rsid w:val="00985AD5"/>
    <w:rsid w:val="009865CD"/>
    <w:rsid w:val="00986DDA"/>
    <w:rsid w:val="0099022F"/>
    <w:rsid w:val="00990630"/>
    <w:rsid w:val="009907A4"/>
    <w:rsid w:val="009913C0"/>
    <w:rsid w:val="009917FB"/>
    <w:rsid w:val="00992007"/>
    <w:rsid w:val="0099294D"/>
    <w:rsid w:val="00993319"/>
    <w:rsid w:val="00993D40"/>
    <w:rsid w:val="00996252"/>
    <w:rsid w:val="0099751C"/>
    <w:rsid w:val="009A03CF"/>
    <w:rsid w:val="009A0E8A"/>
    <w:rsid w:val="009A314F"/>
    <w:rsid w:val="009A321C"/>
    <w:rsid w:val="009A342C"/>
    <w:rsid w:val="009A37F0"/>
    <w:rsid w:val="009A3CAD"/>
    <w:rsid w:val="009A4DFC"/>
    <w:rsid w:val="009A55FD"/>
    <w:rsid w:val="009A5BDE"/>
    <w:rsid w:val="009A5CAB"/>
    <w:rsid w:val="009A6713"/>
    <w:rsid w:val="009A6A2B"/>
    <w:rsid w:val="009A798A"/>
    <w:rsid w:val="009B0B73"/>
    <w:rsid w:val="009B129D"/>
    <w:rsid w:val="009B2C63"/>
    <w:rsid w:val="009B2CB9"/>
    <w:rsid w:val="009B3DB0"/>
    <w:rsid w:val="009B4CC9"/>
    <w:rsid w:val="009B505F"/>
    <w:rsid w:val="009B5E66"/>
    <w:rsid w:val="009B706E"/>
    <w:rsid w:val="009B7242"/>
    <w:rsid w:val="009C0564"/>
    <w:rsid w:val="009C0A1B"/>
    <w:rsid w:val="009C0D41"/>
    <w:rsid w:val="009C1733"/>
    <w:rsid w:val="009C1DFC"/>
    <w:rsid w:val="009C2235"/>
    <w:rsid w:val="009C2578"/>
    <w:rsid w:val="009C2E0E"/>
    <w:rsid w:val="009C347D"/>
    <w:rsid w:val="009C3DFA"/>
    <w:rsid w:val="009C41E2"/>
    <w:rsid w:val="009C48BC"/>
    <w:rsid w:val="009C5ED7"/>
    <w:rsid w:val="009C7CF4"/>
    <w:rsid w:val="009D0988"/>
    <w:rsid w:val="009D1095"/>
    <w:rsid w:val="009D14C2"/>
    <w:rsid w:val="009D1EB0"/>
    <w:rsid w:val="009D2012"/>
    <w:rsid w:val="009D2603"/>
    <w:rsid w:val="009D417B"/>
    <w:rsid w:val="009D648F"/>
    <w:rsid w:val="009D71C9"/>
    <w:rsid w:val="009D7BBD"/>
    <w:rsid w:val="009E0107"/>
    <w:rsid w:val="009E0445"/>
    <w:rsid w:val="009E059C"/>
    <w:rsid w:val="009E10FC"/>
    <w:rsid w:val="009E1889"/>
    <w:rsid w:val="009E1E0C"/>
    <w:rsid w:val="009E23CB"/>
    <w:rsid w:val="009E25BC"/>
    <w:rsid w:val="009E33EA"/>
    <w:rsid w:val="009E4C24"/>
    <w:rsid w:val="009E4F66"/>
    <w:rsid w:val="009E4FC5"/>
    <w:rsid w:val="009E566E"/>
    <w:rsid w:val="009E5CDC"/>
    <w:rsid w:val="009E7059"/>
    <w:rsid w:val="009E7AB3"/>
    <w:rsid w:val="009F0D2F"/>
    <w:rsid w:val="009F0D77"/>
    <w:rsid w:val="009F0DD3"/>
    <w:rsid w:val="009F2D23"/>
    <w:rsid w:val="009F5578"/>
    <w:rsid w:val="009F5997"/>
    <w:rsid w:val="009F5AA4"/>
    <w:rsid w:val="009F63A1"/>
    <w:rsid w:val="00A00287"/>
    <w:rsid w:val="00A0070D"/>
    <w:rsid w:val="00A00EBA"/>
    <w:rsid w:val="00A01901"/>
    <w:rsid w:val="00A01B18"/>
    <w:rsid w:val="00A01D00"/>
    <w:rsid w:val="00A02870"/>
    <w:rsid w:val="00A02D8F"/>
    <w:rsid w:val="00A0309C"/>
    <w:rsid w:val="00A03417"/>
    <w:rsid w:val="00A04FB4"/>
    <w:rsid w:val="00A0516F"/>
    <w:rsid w:val="00A052A6"/>
    <w:rsid w:val="00A05E88"/>
    <w:rsid w:val="00A05FCD"/>
    <w:rsid w:val="00A07280"/>
    <w:rsid w:val="00A073AD"/>
    <w:rsid w:val="00A0780A"/>
    <w:rsid w:val="00A07D7A"/>
    <w:rsid w:val="00A1157C"/>
    <w:rsid w:val="00A1246E"/>
    <w:rsid w:val="00A12B18"/>
    <w:rsid w:val="00A138B0"/>
    <w:rsid w:val="00A14075"/>
    <w:rsid w:val="00A142C3"/>
    <w:rsid w:val="00A15121"/>
    <w:rsid w:val="00A15970"/>
    <w:rsid w:val="00A15A66"/>
    <w:rsid w:val="00A16C94"/>
    <w:rsid w:val="00A17972"/>
    <w:rsid w:val="00A221EF"/>
    <w:rsid w:val="00A22BFF"/>
    <w:rsid w:val="00A23448"/>
    <w:rsid w:val="00A24AB0"/>
    <w:rsid w:val="00A254DA"/>
    <w:rsid w:val="00A25D81"/>
    <w:rsid w:val="00A26B56"/>
    <w:rsid w:val="00A30CD1"/>
    <w:rsid w:val="00A30FB2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37DB9"/>
    <w:rsid w:val="00A40135"/>
    <w:rsid w:val="00A40F96"/>
    <w:rsid w:val="00A41140"/>
    <w:rsid w:val="00A42777"/>
    <w:rsid w:val="00A42C46"/>
    <w:rsid w:val="00A43213"/>
    <w:rsid w:val="00A4390F"/>
    <w:rsid w:val="00A44B2C"/>
    <w:rsid w:val="00A44DE5"/>
    <w:rsid w:val="00A45D0A"/>
    <w:rsid w:val="00A461CD"/>
    <w:rsid w:val="00A46426"/>
    <w:rsid w:val="00A46641"/>
    <w:rsid w:val="00A4770F"/>
    <w:rsid w:val="00A50375"/>
    <w:rsid w:val="00A50CEF"/>
    <w:rsid w:val="00A53429"/>
    <w:rsid w:val="00A539D2"/>
    <w:rsid w:val="00A53D8E"/>
    <w:rsid w:val="00A53DC5"/>
    <w:rsid w:val="00A541AC"/>
    <w:rsid w:val="00A545E7"/>
    <w:rsid w:val="00A56AC4"/>
    <w:rsid w:val="00A56BC9"/>
    <w:rsid w:val="00A5796F"/>
    <w:rsid w:val="00A61660"/>
    <w:rsid w:val="00A61E3B"/>
    <w:rsid w:val="00A61E5E"/>
    <w:rsid w:val="00A62FBD"/>
    <w:rsid w:val="00A6363B"/>
    <w:rsid w:val="00A63771"/>
    <w:rsid w:val="00A63803"/>
    <w:rsid w:val="00A638AD"/>
    <w:rsid w:val="00A64CA6"/>
    <w:rsid w:val="00A6563E"/>
    <w:rsid w:val="00A6697F"/>
    <w:rsid w:val="00A66F17"/>
    <w:rsid w:val="00A67378"/>
    <w:rsid w:val="00A67E8F"/>
    <w:rsid w:val="00A70430"/>
    <w:rsid w:val="00A72911"/>
    <w:rsid w:val="00A72D54"/>
    <w:rsid w:val="00A736B8"/>
    <w:rsid w:val="00A73E04"/>
    <w:rsid w:val="00A74B31"/>
    <w:rsid w:val="00A75EDC"/>
    <w:rsid w:val="00A75F65"/>
    <w:rsid w:val="00A77112"/>
    <w:rsid w:val="00A7716D"/>
    <w:rsid w:val="00A773B3"/>
    <w:rsid w:val="00A80413"/>
    <w:rsid w:val="00A80482"/>
    <w:rsid w:val="00A80A2E"/>
    <w:rsid w:val="00A80C13"/>
    <w:rsid w:val="00A80E8B"/>
    <w:rsid w:val="00A81285"/>
    <w:rsid w:val="00A82E00"/>
    <w:rsid w:val="00A833C1"/>
    <w:rsid w:val="00A84045"/>
    <w:rsid w:val="00A8531B"/>
    <w:rsid w:val="00A87390"/>
    <w:rsid w:val="00A8781A"/>
    <w:rsid w:val="00A91166"/>
    <w:rsid w:val="00A919A1"/>
    <w:rsid w:val="00A921A5"/>
    <w:rsid w:val="00A9229C"/>
    <w:rsid w:val="00A9641B"/>
    <w:rsid w:val="00A97144"/>
    <w:rsid w:val="00A97AFE"/>
    <w:rsid w:val="00AA08DB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A59"/>
    <w:rsid w:val="00AB21C0"/>
    <w:rsid w:val="00AB2C8B"/>
    <w:rsid w:val="00AB3996"/>
    <w:rsid w:val="00AB3BA3"/>
    <w:rsid w:val="00AB3F80"/>
    <w:rsid w:val="00AB4764"/>
    <w:rsid w:val="00AB57E6"/>
    <w:rsid w:val="00AB5980"/>
    <w:rsid w:val="00AB6008"/>
    <w:rsid w:val="00AB619C"/>
    <w:rsid w:val="00AB6C3E"/>
    <w:rsid w:val="00AB70E2"/>
    <w:rsid w:val="00AB7BD3"/>
    <w:rsid w:val="00AB7BEE"/>
    <w:rsid w:val="00AC01C8"/>
    <w:rsid w:val="00AC02C5"/>
    <w:rsid w:val="00AC0E5B"/>
    <w:rsid w:val="00AC2624"/>
    <w:rsid w:val="00AC26C4"/>
    <w:rsid w:val="00AC2C34"/>
    <w:rsid w:val="00AC2E54"/>
    <w:rsid w:val="00AC2FC7"/>
    <w:rsid w:val="00AC3327"/>
    <w:rsid w:val="00AC3B54"/>
    <w:rsid w:val="00AC64CD"/>
    <w:rsid w:val="00AC6DDA"/>
    <w:rsid w:val="00AC6FEE"/>
    <w:rsid w:val="00AC7422"/>
    <w:rsid w:val="00AC75FF"/>
    <w:rsid w:val="00AD00A7"/>
    <w:rsid w:val="00AD0B49"/>
    <w:rsid w:val="00AD0DB6"/>
    <w:rsid w:val="00AD1628"/>
    <w:rsid w:val="00AD169B"/>
    <w:rsid w:val="00AD2BBC"/>
    <w:rsid w:val="00AD2D3A"/>
    <w:rsid w:val="00AD3848"/>
    <w:rsid w:val="00AD3D5E"/>
    <w:rsid w:val="00AD4487"/>
    <w:rsid w:val="00AD47BD"/>
    <w:rsid w:val="00AD4C2A"/>
    <w:rsid w:val="00AD4D60"/>
    <w:rsid w:val="00AD6AFF"/>
    <w:rsid w:val="00AD7292"/>
    <w:rsid w:val="00AE0EBF"/>
    <w:rsid w:val="00AE1514"/>
    <w:rsid w:val="00AE152F"/>
    <w:rsid w:val="00AE1A2E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B18"/>
    <w:rsid w:val="00AF0350"/>
    <w:rsid w:val="00AF2FF4"/>
    <w:rsid w:val="00AF3330"/>
    <w:rsid w:val="00AF36EB"/>
    <w:rsid w:val="00AF37D2"/>
    <w:rsid w:val="00AF5228"/>
    <w:rsid w:val="00AF56CB"/>
    <w:rsid w:val="00AF5EC6"/>
    <w:rsid w:val="00AF7D4A"/>
    <w:rsid w:val="00B006D7"/>
    <w:rsid w:val="00B00B47"/>
    <w:rsid w:val="00B016E4"/>
    <w:rsid w:val="00B01A19"/>
    <w:rsid w:val="00B0295A"/>
    <w:rsid w:val="00B02FB3"/>
    <w:rsid w:val="00B05DD7"/>
    <w:rsid w:val="00B05E53"/>
    <w:rsid w:val="00B05EAD"/>
    <w:rsid w:val="00B067E5"/>
    <w:rsid w:val="00B1048A"/>
    <w:rsid w:val="00B106D0"/>
    <w:rsid w:val="00B10705"/>
    <w:rsid w:val="00B10C19"/>
    <w:rsid w:val="00B11B12"/>
    <w:rsid w:val="00B12148"/>
    <w:rsid w:val="00B123FA"/>
    <w:rsid w:val="00B1244A"/>
    <w:rsid w:val="00B125D5"/>
    <w:rsid w:val="00B144F6"/>
    <w:rsid w:val="00B15E64"/>
    <w:rsid w:val="00B20F6F"/>
    <w:rsid w:val="00B215C1"/>
    <w:rsid w:val="00B2198B"/>
    <w:rsid w:val="00B21D92"/>
    <w:rsid w:val="00B22A13"/>
    <w:rsid w:val="00B22D9A"/>
    <w:rsid w:val="00B2374C"/>
    <w:rsid w:val="00B23C3D"/>
    <w:rsid w:val="00B24383"/>
    <w:rsid w:val="00B25833"/>
    <w:rsid w:val="00B27A44"/>
    <w:rsid w:val="00B27D21"/>
    <w:rsid w:val="00B3004B"/>
    <w:rsid w:val="00B30BEE"/>
    <w:rsid w:val="00B3145A"/>
    <w:rsid w:val="00B314AD"/>
    <w:rsid w:val="00B3177D"/>
    <w:rsid w:val="00B32134"/>
    <w:rsid w:val="00B325AC"/>
    <w:rsid w:val="00B3362D"/>
    <w:rsid w:val="00B34F64"/>
    <w:rsid w:val="00B35200"/>
    <w:rsid w:val="00B35950"/>
    <w:rsid w:val="00B35BE0"/>
    <w:rsid w:val="00B35C1D"/>
    <w:rsid w:val="00B37FC8"/>
    <w:rsid w:val="00B4052A"/>
    <w:rsid w:val="00B41EFA"/>
    <w:rsid w:val="00B41F08"/>
    <w:rsid w:val="00B42481"/>
    <w:rsid w:val="00B42C7C"/>
    <w:rsid w:val="00B4342D"/>
    <w:rsid w:val="00B4368B"/>
    <w:rsid w:val="00B4449E"/>
    <w:rsid w:val="00B448CF"/>
    <w:rsid w:val="00B44E86"/>
    <w:rsid w:val="00B47066"/>
    <w:rsid w:val="00B4737A"/>
    <w:rsid w:val="00B506D8"/>
    <w:rsid w:val="00B51E4E"/>
    <w:rsid w:val="00B52D18"/>
    <w:rsid w:val="00B54BF2"/>
    <w:rsid w:val="00B5580A"/>
    <w:rsid w:val="00B57ADD"/>
    <w:rsid w:val="00B600E8"/>
    <w:rsid w:val="00B60895"/>
    <w:rsid w:val="00B60B9E"/>
    <w:rsid w:val="00B60DEB"/>
    <w:rsid w:val="00B61CC8"/>
    <w:rsid w:val="00B623FF"/>
    <w:rsid w:val="00B633F7"/>
    <w:rsid w:val="00B643CA"/>
    <w:rsid w:val="00B645F3"/>
    <w:rsid w:val="00B646A3"/>
    <w:rsid w:val="00B65F9F"/>
    <w:rsid w:val="00B668A8"/>
    <w:rsid w:val="00B669CE"/>
    <w:rsid w:val="00B672C6"/>
    <w:rsid w:val="00B67A00"/>
    <w:rsid w:val="00B67B8D"/>
    <w:rsid w:val="00B70FBC"/>
    <w:rsid w:val="00B71860"/>
    <w:rsid w:val="00B71991"/>
    <w:rsid w:val="00B71C3F"/>
    <w:rsid w:val="00B729ED"/>
    <w:rsid w:val="00B73769"/>
    <w:rsid w:val="00B73923"/>
    <w:rsid w:val="00B747BC"/>
    <w:rsid w:val="00B753D9"/>
    <w:rsid w:val="00B764C0"/>
    <w:rsid w:val="00B765B1"/>
    <w:rsid w:val="00B768E1"/>
    <w:rsid w:val="00B77DB6"/>
    <w:rsid w:val="00B80934"/>
    <w:rsid w:val="00B82CC9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4F5"/>
    <w:rsid w:val="00B929D0"/>
    <w:rsid w:val="00B92CCF"/>
    <w:rsid w:val="00B94252"/>
    <w:rsid w:val="00B94B5E"/>
    <w:rsid w:val="00B95100"/>
    <w:rsid w:val="00B954AA"/>
    <w:rsid w:val="00B96E22"/>
    <w:rsid w:val="00B96E31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44D"/>
    <w:rsid w:val="00BA4A04"/>
    <w:rsid w:val="00BA5585"/>
    <w:rsid w:val="00BA6842"/>
    <w:rsid w:val="00BA733E"/>
    <w:rsid w:val="00BA7641"/>
    <w:rsid w:val="00BA7749"/>
    <w:rsid w:val="00BA7C35"/>
    <w:rsid w:val="00BA7E65"/>
    <w:rsid w:val="00BB2737"/>
    <w:rsid w:val="00BB32FF"/>
    <w:rsid w:val="00BB3836"/>
    <w:rsid w:val="00BB39E1"/>
    <w:rsid w:val="00BB3CEF"/>
    <w:rsid w:val="00BB3EBF"/>
    <w:rsid w:val="00BB54EB"/>
    <w:rsid w:val="00BB5B9E"/>
    <w:rsid w:val="00BB5FA8"/>
    <w:rsid w:val="00BB6070"/>
    <w:rsid w:val="00BB6EE4"/>
    <w:rsid w:val="00BC0C41"/>
    <w:rsid w:val="00BC2347"/>
    <w:rsid w:val="00BC2543"/>
    <w:rsid w:val="00BC2C0C"/>
    <w:rsid w:val="00BC3906"/>
    <w:rsid w:val="00BC3BAD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196F"/>
    <w:rsid w:val="00BD20CD"/>
    <w:rsid w:val="00BD3C12"/>
    <w:rsid w:val="00BD42DE"/>
    <w:rsid w:val="00BD5ABF"/>
    <w:rsid w:val="00BD701C"/>
    <w:rsid w:val="00BE310E"/>
    <w:rsid w:val="00BE325B"/>
    <w:rsid w:val="00BE393F"/>
    <w:rsid w:val="00BE3F29"/>
    <w:rsid w:val="00BE44F6"/>
    <w:rsid w:val="00BE4536"/>
    <w:rsid w:val="00BE5509"/>
    <w:rsid w:val="00BE5851"/>
    <w:rsid w:val="00BE6FBF"/>
    <w:rsid w:val="00BF1B5B"/>
    <w:rsid w:val="00BF1C97"/>
    <w:rsid w:val="00BF238A"/>
    <w:rsid w:val="00BF2FBE"/>
    <w:rsid w:val="00BF3480"/>
    <w:rsid w:val="00BF3F65"/>
    <w:rsid w:val="00BF3F9A"/>
    <w:rsid w:val="00BF4658"/>
    <w:rsid w:val="00BF6216"/>
    <w:rsid w:val="00C00120"/>
    <w:rsid w:val="00C009DB"/>
    <w:rsid w:val="00C00F67"/>
    <w:rsid w:val="00C0148B"/>
    <w:rsid w:val="00C02571"/>
    <w:rsid w:val="00C0406E"/>
    <w:rsid w:val="00C04CF2"/>
    <w:rsid w:val="00C04D9A"/>
    <w:rsid w:val="00C060D8"/>
    <w:rsid w:val="00C0626C"/>
    <w:rsid w:val="00C06F6F"/>
    <w:rsid w:val="00C10B9E"/>
    <w:rsid w:val="00C1376F"/>
    <w:rsid w:val="00C13933"/>
    <w:rsid w:val="00C140E4"/>
    <w:rsid w:val="00C144EF"/>
    <w:rsid w:val="00C1459B"/>
    <w:rsid w:val="00C15061"/>
    <w:rsid w:val="00C15C79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57C"/>
    <w:rsid w:val="00C30E27"/>
    <w:rsid w:val="00C30FF9"/>
    <w:rsid w:val="00C30FFF"/>
    <w:rsid w:val="00C3145C"/>
    <w:rsid w:val="00C32219"/>
    <w:rsid w:val="00C32EC0"/>
    <w:rsid w:val="00C33635"/>
    <w:rsid w:val="00C34B4D"/>
    <w:rsid w:val="00C34B5F"/>
    <w:rsid w:val="00C362C4"/>
    <w:rsid w:val="00C36644"/>
    <w:rsid w:val="00C3684D"/>
    <w:rsid w:val="00C37AD2"/>
    <w:rsid w:val="00C41749"/>
    <w:rsid w:val="00C41B7A"/>
    <w:rsid w:val="00C42250"/>
    <w:rsid w:val="00C42A0B"/>
    <w:rsid w:val="00C44BC5"/>
    <w:rsid w:val="00C44D47"/>
    <w:rsid w:val="00C450C5"/>
    <w:rsid w:val="00C46B1C"/>
    <w:rsid w:val="00C5026E"/>
    <w:rsid w:val="00C50A2F"/>
    <w:rsid w:val="00C51064"/>
    <w:rsid w:val="00C5161B"/>
    <w:rsid w:val="00C51ABD"/>
    <w:rsid w:val="00C52EF7"/>
    <w:rsid w:val="00C53920"/>
    <w:rsid w:val="00C54F3F"/>
    <w:rsid w:val="00C55DC0"/>
    <w:rsid w:val="00C56013"/>
    <w:rsid w:val="00C56251"/>
    <w:rsid w:val="00C562B6"/>
    <w:rsid w:val="00C56B78"/>
    <w:rsid w:val="00C56F56"/>
    <w:rsid w:val="00C575CE"/>
    <w:rsid w:val="00C57EEF"/>
    <w:rsid w:val="00C60813"/>
    <w:rsid w:val="00C61238"/>
    <w:rsid w:val="00C61395"/>
    <w:rsid w:val="00C61398"/>
    <w:rsid w:val="00C614F4"/>
    <w:rsid w:val="00C6211E"/>
    <w:rsid w:val="00C62509"/>
    <w:rsid w:val="00C63323"/>
    <w:rsid w:val="00C63420"/>
    <w:rsid w:val="00C6477F"/>
    <w:rsid w:val="00C64A44"/>
    <w:rsid w:val="00C64DCD"/>
    <w:rsid w:val="00C658A5"/>
    <w:rsid w:val="00C65C46"/>
    <w:rsid w:val="00C66103"/>
    <w:rsid w:val="00C66A60"/>
    <w:rsid w:val="00C678DF"/>
    <w:rsid w:val="00C70540"/>
    <w:rsid w:val="00C71C77"/>
    <w:rsid w:val="00C71FFE"/>
    <w:rsid w:val="00C7235D"/>
    <w:rsid w:val="00C723BF"/>
    <w:rsid w:val="00C729BD"/>
    <w:rsid w:val="00C73054"/>
    <w:rsid w:val="00C730B1"/>
    <w:rsid w:val="00C73128"/>
    <w:rsid w:val="00C731E7"/>
    <w:rsid w:val="00C736B2"/>
    <w:rsid w:val="00C747FC"/>
    <w:rsid w:val="00C75157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1D4E"/>
    <w:rsid w:val="00C82BEC"/>
    <w:rsid w:val="00C8467B"/>
    <w:rsid w:val="00C851C5"/>
    <w:rsid w:val="00C853B1"/>
    <w:rsid w:val="00C86227"/>
    <w:rsid w:val="00C86857"/>
    <w:rsid w:val="00C87C22"/>
    <w:rsid w:val="00C90B4F"/>
    <w:rsid w:val="00C921E3"/>
    <w:rsid w:val="00C9234E"/>
    <w:rsid w:val="00C92978"/>
    <w:rsid w:val="00C92981"/>
    <w:rsid w:val="00C9322B"/>
    <w:rsid w:val="00C93DBE"/>
    <w:rsid w:val="00C93E07"/>
    <w:rsid w:val="00C94387"/>
    <w:rsid w:val="00C9451A"/>
    <w:rsid w:val="00C95E9A"/>
    <w:rsid w:val="00C968BB"/>
    <w:rsid w:val="00C971A1"/>
    <w:rsid w:val="00C97943"/>
    <w:rsid w:val="00CA05EF"/>
    <w:rsid w:val="00CA144D"/>
    <w:rsid w:val="00CA1675"/>
    <w:rsid w:val="00CA174B"/>
    <w:rsid w:val="00CA1FCC"/>
    <w:rsid w:val="00CA2022"/>
    <w:rsid w:val="00CA32A6"/>
    <w:rsid w:val="00CA432B"/>
    <w:rsid w:val="00CA4C14"/>
    <w:rsid w:val="00CA51DA"/>
    <w:rsid w:val="00CA5FEC"/>
    <w:rsid w:val="00CA694C"/>
    <w:rsid w:val="00CA6AE8"/>
    <w:rsid w:val="00CB18BA"/>
    <w:rsid w:val="00CB18BE"/>
    <w:rsid w:val="00CB34E9"/>
    <w:rsid w:val="00CB3699"/>
    <w:rsid w:val="00CB3E11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0CE9"/>
    <w:rsid w:val="00CC13E8"/>
    <w:rsid w:val="00CC2CFE"/>
    <w:rsid w:val="00CC30B6"/>
    <w:rsid w:val="00CC39F1"/>
    <w:rsid w:val="00CC520E"/>
    <w:rsid w:val="00CC5B12"/>
    <w:rsid w:val="00CC5D1F"/>
    <w:rsid w:val="00CC70C7"/>
    <w:rsid w:val="00CC7761"/>
    <w:rsid w:val="00CD017E"/>
    <w:rsid w:val="00CD096E"/>
    <w:rsid w:val="00CD1293"/>
    <w:rsid w:val="00CD19C9"/>
    <w:rsid w:val="00CD4796"/>
    <w:rsid w:val="00CD5273"/>
    <w:rsid w:val="00CD55E8"/>
    <w:rsid w:val="00CD5E66"/>
    <w:rsid w:val="00CD7027"/>
    <w:rsid w:val="00CD710F"/>
    <w:rsid w:val="00CE165D"/>
    <w:rsid w:val="00CE21BC"/>
    <w:rsid w:val="00CE3632"/>
    <w:rsid w:val="00CE419D"/>
    <w:rsid w:val="00CE4847"/>
    <w:rsid w:val="00CE7440"/>
    <w:rsid w:val="00CF118D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4591"/>
    <w:rsid w:val="00CF5621"/>
    <w:rsid w:val="00CF5A30"/>
    <w:rsid w:val="00CF72A4"/>
    <w:rsid w:val="00CF7FE9"/>
    <w:rsid w:val="00D01955"/>
    <w:rsid w:val="00D0311E"/>
    <w:rsid w:val="00D03399"/>
    <w:rsid w:val="00D04047"/>
    <w:rsid w:val="00D04E95"/>
    <w:rsid w:val="00D05C89"/>
    <w:rsid w:val="00D05CCD"/>
    <w:rsid w:val="00D05F96"/>
    <w:rsid w:val="00D06157"/>
    <w:rsid w:val="00D0630F"/>
    <w:rsid w:val="00D06341"/>
    <w:rsid w:val="00D0740C"/>
    <w:rsid w:val="00D0759A"/>
    <w:rsid w:val="00D103D8"/>
    <w:rsid w:val="00D10591"/>
    <w:rsid w:val="00D11376"/>
    <w:rsid w:val="00D118A2"/>
    <w:rsid w:val="00D12A94"/>
    <w:rsid w:val="00D13EE9"/>
    <w:rsid w:val="00D15131"/>
    <w:rsid w:val="00D16058"/>
    <w:rsid w:val="00D164D5"/>
    <w:rsid w:val="00D167BE"/>
    <w:rsid w:val="00D1756D"/>
    <w:rsid w:val="00D17681"/>
    <w:rsid w:val="00D17872"/>
    <w:rsid w:val="00D17C7A"/>
    <w:rsid w:val="00D20EC5"/>
    <w:rsid w:val="00D21A81"/>
    <w:rsid w:val="00D2213A"/>
    <w:rsid w:val="00D23210"/>
    <w:rsid w:val="00D23242"/>
    <w:rsid w:val="00D23667"/>
    <w:rsid w:val="00D246E3"/>
    <w:rsid w:val="00D251AF"/>
    <w:rsid w:val="00D25ADF"/>
    <w:rsid w:val="00D2632C"/>
    <w:rsid w:val="00D264E7"/>
    <w:rsid w:val="00D2694A"/>
    <w:rsid w:val="00D26C8B"/>
    <w:rsid w:val="00D27507"/>
    <w:rsid w:val="00D27A72"/>
    <w:rsid w:val="00D27B39"/>
    <w:rsid w:val="00D3106F"/>
    <w:rsid w:val="00D31B6D"/>
    <w:rsid w:val="00D32C00"/>
    <w:rsid w:val="00D35359"/>
    <w:rsid w:val="00D35DF4"/>
    <w:rsid w:val="00D35E91"/>
    <w:rsid w:val="00D36B7A"/>
    <w:rsid w:val="00D4075F"/>
    <w:rsid w:val="00D43AEE"/>
    <w:rsid w:val="00D44165"/>
    <w:rsid w:val="00D4443F"/>
    <w:rsid w:val="00D444A0"/>
    <w:rsid w:val="00D44BF9"/>
    <w:rsid w:val="00D45AEB"/>
    <w:rsid w:val="00D46096"/>
    <w:rsid w:val="00D47636"/>
    <w:rsid w:val="00D50E22"/>
    <w:rsid w:val="00D5139F"/>
    <w:rsid w:val="00D522FE"/>
    <w:rsid w:val="00D527E1"/>
    <w:rsid w:val="00D52EAD"/>
    <w:rsid w:val="00D53CD8"/>
    <w:rsid w:val="00D53CF5"/>
    <w:rsid w:val="00D54138"/>
    <w:rsid w:val="00D562F2"/>
    <w:rsid w:val="00D60AAA"/>
    <w:rsid w:val="00D61489"/>
    <w:rsid w:val="00D62438"/>
    <w:rsid w:val="00D624AE"/>
    <w:rsid w:val="00D63C6A"/>
    <w:rsid w:val="00D63CE9"/>
    <w:rsid w:val="00D63D67"/>
    <w:rsid w:val="00D648C3"/>
    <w:rsid w:val="00D6697F"/>
    <w:rsid w:val="00D66F96"/>
    <w:rsid w:val="00D67D83"/>
    <w:rsid w:val="00D720F4"/>
    <w:rsid w:val="00D72261"/>
    <w:rsid w:val="00D73CCA"/>
    <w:rsid w:val="00D74303"/>
    <w:rsid w:val="00D75793"/>
    <w:rsid w:val="00D76672"/>
    <w:rsid w:val="00D766FC"/>
    <w:rsid w:val="00D76880"/>
    <w:rsid w:val="00D76AA4"/>
    <w:rsid w:val="00D7759F"/>
    <w:rsid w:val="00D80E79"/>
    <w:rsid w:val="00D81284"/>
    <w:rsid w:val="00D81705"/>
    <w:rsid w:val="00D819DA"/>
    <w:rsid w:val="00D83E96"/>
    <w:rsid w:val="00D86BD9"/>
    <w:rsid w:val="00D87163"/>
    <w:rsid w:val="00D87A95"/>
    <w:rsid w:val="00D90498"/>
    <w:rsid w:val="00D91D00"/>
    <w:rsid w:val="00D91D38"/>
    <w:rsid w:val="00D922F4"/>
    <w:rsid w:val="00D92DFF"/>
    <w:rsid w:val="00D94159"/>
    <w:rsid w:val="00D946C4"/>
    <w:rsid w:val="00D9593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082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326"/>
    <w:rsid w:val="00DC3B0D"/>
    <w:rsid w:val="00DC3EC2"/>
    <w:rsid w:val="00DC4097"/>
    <w:rsid w:val="00DC52CF"/>
    <w:rsid w:val="00DC5899"/>
    <w:rsid w:val="00DC68C5"/>
    <w:rsid w:val="00DC6C55"/>
    <w:rsid w:val="00DC71BF"/>
    <w:rsid w:val="00DD2438"/>
    <w:rsid w:val="00DD2C5F"/>
    <w:rsid w:val="00DD2F9D"/>
    <w:rsid w:val="00DD3BB3"/>
    <w:rsid w:val="00DD55EA"/>
    <w:rsid w:val="00DD5A3F"/>
    <w:rsid w:val="00DD5EB9"/>
    <w:rsid w:val="00DD5FB6"/>
    <w:rsid w:val="00DD7C26"/>
    <w:rsid w:val="00DE02B3"/>
    <w:rsid w:val="00DE14CC"/>
    <w:rsid w:val="00DE187C"/>
    <w:rsid w:val="00DE2BE9"/>
    <w:rsid w:val="00DE2C58"/>
    <w:rsid w:val="00DE32A9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2BFC"/>
    <w:rsid w:val="00DF3328"/>
    <w:rsid w:val="00DF422D"/>
    <w:rsid w:val="00DF46E7"/>
    <w:rsid w:val="00DF4E14"/>
    <w:rsid w:val="00DF51F2"/>
    <w:rsid w:val="00DF60D9"/>
    <w:rsid w:val="00DF63A9"/>
    <w:rsid w:val="00DF69A5"/>
    <w:rsid w:val="00DF7190"/>
    <w:rsid w:val="00E00DA6"/>
    <w:rsid w:val="00E01887"/>
    <w:rsid w:val="00E01A59"/>
    <w:rsid w:val="00E0216F"/>
    <w:rsid w:val="00E026DE"/>
    <w:rsid w:val="00E027FA"/>
    <w:rsid w:val="00E02B61"/>
    <w:rsid w:val="00E0311B"/>
    <w:rsid w:val="00E038E3"/>
    <w:rsid w:val="00E03F42"/>
    <w:rsid w:val="00E04BD1"/>
    <w:rsid w:val="00E0721F"/>
    <w:rsid w:val="00E104D9"/>
    <w:rsid w:val="00E10E0B"/>
    <w:rsid w:val="00E11089"/>
    <w:rsid w:val="00E1238F"/>
    <w:rsid w:val="00E12D19"/>
    <w:rsid w:val="00E153DF"/>
    <w:rsid w:val="00E1547C"/>
    <w:rsid w:val="00E15690"/>
    <w:rsid w:val="00E157FF"/>
    <w:rsid w:val="00E15D31"/>
    <w:rsid w:val="00E16276"/>
    <w:rsid w:val="00E163BB"/>
    <w:rsid w:val="00E1686F"/>
    <w:rsid w:val="00E16EA0"/>
    <w:rsid w:val="00E178BC"/>
    <w:rsid w:val="00E20478"/>
    <w:rsid w:val="00E20E26"/>
    <w:rsid w:val="00E2216D"/>
    <w:rsid w:val="00E2237E"/>
    <w:rsid w:val="00E22B02"/>
    <w:rsid w:val="00E24740"/>
    <w:rsid w:val="00E25F72"/>
    <w:rsid w:val="00E26821"/>
    <w:rsid w:val="00E27377"/>
    <w:rsid w:val="00E27BFD"/>
    <w:rsid w:val="00E27D36"/>
    <w:rsid w:val="00E31680"/>
    <w:rsid w:val="00E32208"/>
    <w:rsid w:val="00E3281A"/>
    <w:rsid w:val="00E344A5"/>
    <w:rsid w:val="00E352BB"/>
    <w:rsid w:val="00E358E7"/>
    <w:rsid w:val="00E3647A"/>
    <w:rsid w:val="00E366A8"/>
    <w:rsid w:val="00E36932"/>
    <w:rsid w:val="00E374ED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07D3"/>
    <w:rsid w:val="00E511E9"/>
    <w:rsid w:val="00E52347"/>
    <w:rsid w:val="00E52820"/>
    <w:rsid w:val="00E5414B"/>
    <w:rsid w:val="00E5416F"/>
    <w:rsid w:val="00E54290"/>
    <w:rsid w:val="00E54669"/>
    <w:rsid w:val="00E55C1C"/>
    <w:rsid w:val="00E562DF"/>
    <w:rsid w:val="00E57D24"/>
    <w:rsid w:val="00E6001B"/>
    <w:rsid w:val="00E60B73"/>
    <w:rsid w:val="00E617FE"/>
    <w:rsid w:val="00E61E29"/>
    <w:rsid w:val="00E65D01"/>
    <w:rsid w:val="00E65D22"/>
    <w:rsid w:val="00E6674F"/>
    <w:rsid w:val="00E66907"/>
    <w:rsid w:val="00E704B3"/>
    <w:rsid w:val="00E708A8"/>
    <w:rsid w:val="00E70A5C"/>
    <w:rsid w:val="00E71AA9"/>
    <w:rsid w:val="00E720CE"/>
    <w:rsid w:val="00E72495"/>
    <w:rsid w:val="00E72855"/>
    <w:rsid w:val="00E72DFE"/>
    <w:rsid w:val="00E733C8"/>
    <w:rsid w:val="00E74154"/>
    <w:rsid w:val="00E76BEC"/>
    <w:rsid w:val="00E7740D"/>
    <w:rsid w:val="00E7794F"/>
    <w:rsid w:val="00E80862"/>
    <w:rsid w:val="00E80A75"/>
    <w:rsid w:val="00E8106A"/>
    <w:rsid w:val="00E81AE0"/>
    <w:rsid w:val="00E83E96"/>
    <w:rsid w:val="00E84233"/>
    <w:rsid w:val="00E85CF6"/>
    <w:rsid w:val="00E85E69"/>
    <w:rsid w:val="00E874FE"/>
    <w:rsid w:val="00E878DB"/>
    <w:rsid w:val="00E90263"/>
    <w:rsid w:val="00E929A5"/>
    <w:rsid w:val="00E94B53"/>
    <w:rsid w:val="00E95514"/>
    <w:rsid w:val="00E95701"/>
    <w:rsid w:val="00EA017F"/>
    <w:rsid w:val="00EA02C4"/>
    <w:rsid w:val="00EA05E7"/>
    <w:rsid w:val="00EA14AD"/>
    <w:rsid w:val="00EA161D"/>
    <w:rsid w:val="00EA1AB6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E07"/>
    <w:rsid w:val="00EB6FD0"/>
    <w:rsid w:val="00EB73F3"/>
    <w:rsid w:val="00EB7E02"/>
    <w:rsid w:val="00EC40D1"/>
    <w:rsid w:val="00EC41D0"/>
    <w:rsid w:val="00EC5015"/>
    <w:rsid w:val="00EC5216"/>
    <w:rsid w:val="00EC6533"/>
    <w:rsid w:val="00EC6FDF"/>
    <w:rsid w:val="00EC7F8B"/>
    <w:rsid w:val="00ED074B"/>
    <w:rsid w:val="00ED12A5"/>
    <w:rsid w:val="00ED137C"/>
    <w:rsid w:val="00ED17AC"/>
    <w:rsid w:val="00ED29FE"/>
    <w:rsid w:val="00ED439B"/>
    <w:rsid w:val="00ED4D0B"/>
    <w:rsid w:val="00ED5163"/>
    <w:rsid w:val="00ED52A0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386"/>
    <w:rsid w:val="00EE3980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2E64"/>
    <w:rsid w:val="00EF3611"/>
    <w:rsid w:val="00EF41C0"/>
    <w:rsid w:val="00EF45A5"/>
    <w:rsid w:val="00EF468E"/>
    <w:rsid w:val="00EF55F2"/>
    <w:rsid w:val="00EF6014"/>
    <w:rsid w:val="00EF603D"/>
    <w:rsid w:val="00EF67E3"/>
    <w:rsid w:val="00EF681C"/>
    <w:rsid w:val="00EF6A2F"/>
    <w:rsid w:val="00EF7C5F"/>
    <w:rsid w:val="00F02ACD"/>
    <w:rsid w:val="00F02EEF"/>
    <w:rsid w:val="00F03741"/>
    <w:rsid w:val="00F04505"/>
    <w:rsid w:val="00F05300"/>
    <w:rsid w:val="00F06A8A"/>
    <w:rsid w:val="00F06FC2"/>
    <w:rsid w:val="00F102E6"/>
    <w:rsid w:val="00F105D3"/>
    <w:rsid w:val="00F10ABF"/>
    <w:rsid w:val="00F10B8B"/>
    <w:rsid w:val="00F1394A"/>
    <w:rsid w:val="00F14CC4"/>
    <w:rsid w:val="00F14E1A"/>
    <w:rsid w:val="00F15D79"/>
    <w:rsid w:val="00F16BB1"/>
    <w:rsid w:val="00F16E2E"/>
    <w:rsid w:val="00F17EEA"/>
    <w:rsid w:val="00F2006E"/>
    <w:rsid w:val="00F2104E"/>
    <w:rsid w:val="00F218B4"/>
    <w:rsid w:val="00F21C31"/>
    <w:rsid w:val="00F21CF2"/>
    <w:rsid w:val="00F22A2A"/>
    <w:rsid w:val="00F2431B"/>
    <w:rsid w:val="00F2475F"/>
    <w:rsid w:val="00F249E6"/>
    <w:rsid w:val="00F25B78"/>
    <w:rsid w:val="00F26EE6"/>
    <w:rsid w:val="00F275B7"/>
    <w:rsid w:val="00F27EC5"/>
    <w:rsid w:val="00F30892"/>
    <w:rsid w:val="00F32F01"/>
    <w:rsid w:val="00F33116"/>
    <w:rsid w:val="00F33532"/>
    <w:rsid w:val="00F33891"/>
    <w:rsid w:val="00F365C4"/>
    <w:rsid w:val="00F36DB2"/>
    <w:rsid w:val="00F373FC"/>
    <w:rsid w:val="00F374A4"/>
    <w:rsid w:val="00F40CEF"/>
    <w:rsid w:val="00F4139F"/>
    <w:rsid w:val="00F422A8"/>
    <w:rsid w:val="00F42A63"/>
    <w:rsid w:val="00F45453"/>
    <w:rsid w:val="00F476DA"/>
    <w:rsid w:val="00F4798A"/>
    <w:rsid w:val="00F47BCF"/>
    <w:rsid w:val="00F50153"/>
    <w:rsid w:val="00F51F62"/>
    <w:rsid w:val="00F528C3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619D"/>
    <w:rsid w:val="00F56ED5"/>
    <w:rsid w:val="00F574D3"/>
    <w:rsid w:val="00F57931"/>
    <w:rsid w:val="00F579F1"/>
    <w:rsid w:val="00F57B80"/>
    <w:rsid w:val="00F601D7"/>
    <w:rsid w:val="00F6029B"/>
    <w:rsid w:val="00F60341"/>
    <w:rsid w:val="00F60AD5"/>
    <w:rsid w:val="00F60C78"/>
    <w:rsid w:val="00F61608"/>
    <w:rsid w:val="00F61776"/>
    <w:rsid w:val="00F62B33"/>
    <w:rsid w:val="00F64882"/>
    <w:rsid w:val="00F64CCE"/>
    <w:rsid w:val="00F64E64"/>
    <w:rsid w:val="00F65E5B"/>
    <w:rsid w:val="00F66147"/>
    <w:rsid w:val="00F66912"/>
    <w:rsid w:val="00F71203"/>
    <w:rsid w:val="00F71D25"/>
    <w:rsid w:val="00F729D6"/>
    <w:rsid w:val="00F72CE9"/>
    <w:rsid w:val="00F7388C"/>
    <w:rsid w:val="00F751C2"/>
    <w:rsid w:val="00F76541"/>
    <w:rsid w:val="00F76632"/>
    <w:rsid w:val="00F7665C"/>
    <w:rsid w:val="00F77D00"/>
    <w:rsid w:val="00F77FEB"/>
    <w:rsid w:val="00F80575"/>
    <w:rsid w:val="00F811FA"/>
    <w:rsid w:val="00F8186D"/>
    <w:rsid w:val="00F8383D"/>
    <w:rsid w:val="00F84880"/>
    <w:rsid w:val="00F85354"/>
    <w:rsid w:val="00F863B0"/>
    <w:rsid w:val="00F86D47"/>
    <w:rsid w:val="00F86F6C"/>
    <w:rsid w:val="00F87E88"/>
    <w:rsid w:val="00F904F9"/>
    <w:rsid w:val="00F9120B"/>
    <w:rsid w:val="00F9124B"/>
    <w:rsid w:val="00F914CC"/>
    <w:rsid w:val="00F9154A"/>
    <w:rsid w:val="00F91835"/>
    <w:rsid w:val="00F9235E"/>
    <w:rsid w:val="00F929B6"/>
    <w:rsid w:val="00F92CF0"/>
    <w:rsid w:val="00F94D99"/>
    <w:rsid w:val="00F97843"/>
    <w:rsid w:val="00FA0A38"/>
    <w:rsid w:val="00FA14D0"/>
    <w:rsid w:val="00FA1DC7"/>
    <w:rsid w:val="00FA1F4B"/>
    <w:rsid w:val="00FA2815"/>
    <w:rsid w:val="00FA2D37"/>
    <w:rsid w:val="00FA33F5"/>
    <w:rsid w:val="00FA45A9"/>
    <w:rsid w:val="00FA48A5"/>
    <w:rsid w:val="00FA4E86"/>
    <w:rsid w:val="00FA553D"/>
    <w:rsid w:val="00FA6B3C"/>
    <w:rsid w:val="00FA765C"/>
    <w:rsid w:val="00FA7DC5"/>
    <w:rsid w:val="00FB00DC"/>
    <w:rsid w:val="00FB036D"/>
    <w:rsid w:val="00FB072B"/>
    <w:rsid w:val="00FB0DDF"/>
    <w:rsid w:val="00FB0EDA"/>
    <w:rsid w:val="00FB1033"/>
    <w:rsid w:val="00FB16A6"/>
    <w:rsid w:val="00FB190A"/>
    <w:rsid w:val="00FB1FDA"/>
    <w:rsid w:val="00FB389B"/>
    <w:rsid w:val="00FB3FFF"/>
    <w:rsid w:val="00FB4059"/>
    <w:rsid w:val="00FB434C"/>
    <w:rsid w:val="00FB4863"/>
    <w:rsid w:val="00FB4DB4"/>
    <w:rsid w:val="00FB58B0"/>
    <w:rsid w:val="00FB6826"/>
    <w:rsid w:val="00FB6CD1"/>
    <w:rsid w:val="00FB73AD"/>
    <w:rsid w:val="00FC13A4"/>
    <w:rsid w:val="00FC38DA"/>
    <w:rsid w:val="00FC587E"/>
    <w:rsid w:val="00FC6134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4010"/>
    <w:rsid w:val="00FD5597"/>
    <w:rsid w:val="00FD5937"/>
    <w:rsid w:val="00FD7701"/>
    <w:rsid w:val="00FD78AE"/>
    <w:rsid w:val="00FD7957"/>
    <w:rsid w:val="00FE00E7"/>
    <w:rsid w:val="00FE04A5"/>
    <w:rsid w:val="00FE15A6"/>
    <w:rsid w:val="00FE22E8"/>
    <w:rsid w:val="00FE28D0"/>
    <w:rsid w:val="00FE3616"/>
    <w:rsid w:val="00FE378A"/>
    <w:rsid w:val="00FE484A"/>
    <w:rsid w:val="00FE4B26"/>
    <w:rsid w:val="00FE4EDE"/>
    <w:rsid w:val="00FE4FBA"/>
    <w:rsid w:val="00FE4FBF"/>
    <w:rsid w:val="00FE783C"/>
    <w:rsid w:val="00FF0241"/>
    <w:rsid w:val="00FF09CF"/>
    <w:rsid w:val="00FF0DFB"/>
    <w:rsid w:val="00FF108F"/>
    <w:rsid w:val="00FF370D"/>
    <w:rsid w:val="00FF3E16"/>
    <w:rsid w:val="00FF4A45"/>
    <w:rsid w:val="00FF4EEF"/>
    <w:rsid w:val="00FF63FA"/>
    <w:rsid w:val="00FF69A0"/>
    <w:rsid w:val="00FF70B4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EDF6F7"/>
  <w15:chartTrackingRefBased/>
  <w15:docId w15:val="{AEFE38A3-4C9C-402E-8FF9-C873F1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os%20Personalizados%20do%20Office\PORT%20164%202021%20-%20FERIAS%20SUELI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D7C27-3ABC-447C-8A62-CE4FB3E80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164 2021 - FERIAS SUELI</Template>
  <TotalTime>2</TotalTime>
  <Pages>1</Pages>
  <Words>129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User</dc:creator>
  <cp:keywords/>
  <cp:lastModifiedBy>User</cp:lastModifiedBy>
  <cp:revision>3</cp:revision>
  <cp:lastPrinted>2021-12-16T12:52:00Z</cp:lastPrinted>
  <dcterms:created xsi:type="dcterms:W3CDTF">2021-12-16T12:55:00Z</dcterms:created>
  <dcterms:modified xsi:type="dcterms:W3CDTF">2021-12-16T12:56:00Z</dcterms:modified>
</cp:coreProperties>
</file>